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F67" w:rsidRPr="00E164B6" w:rsidRDefault="00577F67" w:rsidP="00577F67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Name:</w:t>
      </w:r>
      <w:r>
        <w:rPr>
          <w:noProof/>
          <w:sz w:val="32"/>
          <w:szCs w:val="32"/>
        </w:rPr>
        <w:t xml:space="preserve"> _________________________</w:t>
      </w:r>
    </w:p>
    <w:p w:rsidR="00577F67" w:rsidRPr="00E164B6" w:rsidRDefault="00577F67" w:rsidP="00577F67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Start date:</w:t>
      </w:r>
      <w:r>
        <w:rPr>
          <w:noProof/>
          <w:sz w:val="32"/>
          <w:szCs w:val="32"/>
        </w:rPr>
        <w:t xml:space="preserve"> ______________________</w:t>
      </w:r>
    </w:p>
    <w:p w:rsidR="00577F67" w:rsidRPr="00E164B6" w:rsidRDefault="00577F67" w:rsidP="00577F67">
      <w:pPr>
        <w:spacing w:line="240" w:lineRule="auto"/>
        <w:ind w:left="4320"/>
        <w:rPr>
          <w:noProof/>
          <w:sz w:val="32"/>
          <w:szCs w:val="32"/>
        </w:rPr>
      </w:pPr>
      <w:r w:rsidRPr="00E164B6">
        <w:rPr>
          <w:noProof/>
          <w:sz w:val="32"/>
          <w:szCs w:val="32"/>
        </w:rPr>
        <w:t>Handin date:</w:t>
      </w:r>
      <w:r>
        <w:rPr>
          <w:noProof/>
          <w:sz w:val="32"/>
          <w:szCs w:val="32"/>
        </w:rPr>
        <w:t xml:space="preserve"> ____________________</w:t>
      </w:r>
    </w:p>
    <w:p w:rsidR="00577F67" w:rsidRDefault="00577F67" w:rsidP="00577F67">
      <w:pPr>
        <w:rPr>
          <w:noProof/>
        </w:rPr>
      </w:pPr>
    </w:p>
    <w:p w:rsidR="00577F67" w:rsidRPr="00E164B6" w:rsidRDefault="00577F67" w:rsidP="00577F67">
      <w:pPr>
        <w:jc w:val="center"/>
        <w:rPr>
          <w:rFonts w:cstheme="minorHAnsi"/>
          <w:b/>
          <w:noProof/>
          <w:sz w:val="120"/>
          <w:szCs w:val="120"/>
        </w:rPr>
      </w:pPr>
      <w:r w:rsidRPr="00E164B6">
        <w:rPr>
          <w:rFonts w:cstheme="minorHAnsi"/>
          <w:b/>
          <w:noProof/>
          <w:sz w:val="120"/>
          <w:szCs w:val="120"/>
        </w:rPr>
        <w:t>MATH 9</w:t>
      </w:r>
    </w:p>
    <w:p w:rsidR="00577F67" w:rsidRPr="00E164B6" w:rsidRDefault="00577F67" w:rsidP="00577F67">
      <w:pPr>
        <w:jc w:val="center"/>
        <w:rPr>
          <w:rFonts w:cstheme="minorHAnsi"/>
          <w:i/>
          <w:noProof/>
          <w:sz w:val="72"/>
          <w:szCs w:val="72"/>
        </w:rPr>
      </w:pPr>
      <w:r>
        <w:rPr>
          <w:rFonts w:cstheme="minorHAnsi"/>
          <w:i/>
          <w:noProof/>
          <w:sz w:val="72"/>
          <w:szCs w:val="72"/>
        </w:rPr>
        <w:t>Module 6</w:t>
      </w:r>
    </w:p>
    <w:p w:rsidR="00577F67" w:rsidRPr="00C15729" w:rsidRDefault="00577F67" w:rsidP="00577F67">
      <w:pPr>
        <w:jc w:val="center"/>
        <w:rPr>
          <w:rFonts w:cstheme="minorHAnsi"/>
          <w:b/>
          <w:noProof/>
          <w:sz w:val="96"/>
          <w:szCs w:val="96"/>
        </w:rPr>
      </w:pPr>
      <w:r>
        <w:rPr>
          <w:rFonts w:cstheme="minorHAnsi"/>
          <w:b/>
          <w:noProof/>
          <w:sz w:val="96"/>
          <w:szCs w:val="96"/>
        </w:rPr>
        <w:t>Measurement</w:t>
      </w:r>
    </w:p>
    <w:p w:rsidR="00577F67" w:rsidRPr="00B509E7" w:rsidRDefault="00333266" w:rsidP="00577F67">
      <w:pPr>
        <w:jc w:val="center"/>
        <w:rPr>
          <w:rFonts w:ascii="Verdana" w:hAnsi="Verdana"/>
          <w:noProof/>
          <w:sz w:val="144"/>
          <w:szCs w:val="14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377578" wp14:editId="6E8E5039">
            <wp:extent cx="3708400" cy="3708400"/>
            <wp:effectExtent l="0" t="0" r="6350" b="6350"/>
            <wp:docPr id="4" name="il_fi" descr="http://store.qualityart.biz/images/zen/ALF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ore.qualityart.biz/images/zen/ALFL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F3" w:rsidRDefault="00577F67">
      <w:r>
        <w:rPr>
          <w:noProof/>
        </w:rPr>
        <w:lastRenderedPageBreak/>
        <w:drawing>
          <wp:inline distT="0" distB="0" distL="0" distR="0" wp14:anchorId="576A9D06" wp14:editId="3016C353">
            <wp:extent cx="5238750" cy="565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266" w:rsidRDefault="00333266"/>
    <w:p w:rsidR="00333266" w:rsidRDefault="00333266"/>
    <w:p w:rsidR="00333266" w:rsidRDefault="00333266"/>
    <w:p w:rsidR="00333266" w:rsidRDefault="00333266"/>
    <w:p w:rsidR="00333266" w:rsidRDefault="00333266"/>
    <w:p w:rsidR="00333266" w:rsidRDefault="00333266"/>
    <w:p w:rsidR="00333266" w:rsidRDefault="00333266"/>
    <w:p w:rsidR="00333266" w:rsidRDefault="00333266">
      <w:r>
        <w:rPr>
          <w:noProof/>
        </w:rPr>
        <w:lastRenderedPageBreak/>
        <w:drawing>
          <wp:inline distT="0" distB="0" distL="0" distR="0" wp14:anchorId="7E986047" wp14:editId="0FA8395E">
            <wp:extent cx="5943600" cy="44176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>
      <w:r>
        <w:rPr>
          <w:noProof/>
        </w:rPr>
        <w:drawing>
          <wp:inline distT="0" distB="0" distL="0" distR="0" wp14:anchorId="1B5BD14D" wp14:editId="330093B3">
            <wp:extent cx="5943600" cy="36125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>
      <w:r>
        <w:rPr>
          <w:noProof/>
        </w:rPr>
        <w:lastRenderedPageBreak/>
        <w:drawing>
          <wp:inline distT="0" distB="0" distL="0" distR="0" wp14:anchorId="7D579F1E" wp14:editId="456BE612">
            <wp:extent cx="594360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>
      <w:r>
        <w:rPr>
          <w:noProof/>
        </w:rPr>
        <w:drawing>
          <wp:inline distT="0" distB="0" distL="0" distR="0" wp14:anchorId="264B9067" wp14:editId="6EA6EF60">
            <wp:extent cx="5943600" cy="45383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>
      <w:r>
        <w:rPr>
          <w:noProof/>
        </w:rPr>
        <w:lastRenderedPageBreak/>
        <w:drawing>
          <wp:inline distT="0" distB="0" distL="0" distR="0" wp14:anchorId="58697F91" wp14:editId="50532B41">
            <wp:extent cx="5943600" cy="3423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/>
    <w:p w:rsidR="000675DD" w:rsidRDefault="000675DD">
      <w:r>
        <w:rPr>
          <w:noProof/>
        </w:rPr>
        <w:drawing>
          <wp:inline distT="0" distB="0" distL="0" distR="0" wp14:anchorId="5CD48DEE" wp14:editId="520FB386">
            <wp:extent cx="5943600" cy="3460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>
      <w:r>
        <w:rPr>
          <w:noProof/>
        </w:rPr>
        <w:lastRenderedPageBreak/>
        <w:drawing>
          <wp:inline distT="0" distB="0" distL="0" distR="0" wp14:anchorId="78C32571" wp14:editId="7F2ABEB0">
            <wp:extent cx="5943600" cy="44538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>
      <w:r>
        <w:rPr>
          <w:noProof/>
        </w:rPr>
        <w:lastRenderedPageBreak/>
        <w:drawing>
          <wp:inline distT="0" distB="0" distL="0" distR="0" wp14:anchorId="070AECFB" wp14:editId="497C9C2C">
            <wp:extent cx="5943600" cy="43002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/>
    <w:p w:rsidR="000675DD" w:rsidRDefault="000675DD">
      <w:r>
        <w:rPr>
          <w:noProof/>
        </w:rPr>
        <w:drawing>
          <wp:inline distT="0" distB="0" distL="0" distR="0" wp14:anchorId="443C1CD9" wp14:editId="0288494E">
            <wp:extent cx="5943600" cy="17106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/>
    <w:p w:rsidR="000675DD" w:rsidRDefault="000675DD"/>
    <w:p w:rsidR="000675DD" w:rsidRDefault="000675DD"/>
    <w:p w:rsidR="000675DD" w:rsidRDefault="00A70D31">
      <w:r>
        <w:rPr>
          <w:noProof/>
        </w:rPr>
        <w:lastRenderedPageBreak/>
        <w:drawing>
          <wp:inline distT="0" distB="0" distL="0" distR="0" wp14:anchorId="07BC286C" wp14:editId="14A060D5">
            <wp:extent cx="3228975" cy="4381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A70D31">
      <w:r>
        <w:rPr>
          <w:noProof/>
        </w:rPr>
        <w:drawing>
          <wp:inline distT="0" distB="0" distL="0" distR="0" wp14:anchorId="4473AAEF" wp14:editId="24717CED">
            <wp:extent cx="5943600" cy="3800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A70D31">
      <w:r>
        <w:rPr>
          <w:noProof/>
        </w:rPr>
        <w:drawing>
          <wp:inline distT="0" distB="0" distL="0" distR="0" wp14:anchorId="64F0721E" wp14:editId="7756C788">
            <wp:extent cx="5943600" cy="26943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0675DD" w:rsidRDefault="000675DD"/>
    <w:p w:rsidR="000675DD" w:rsidRDefault="000675DD">
      <w:r>
        <w:rPr>
          <w:noProof/>
        </w:rPr>
        <w:lastRenderedPageBreak/>
        <w:drawing>
          <wp:inline distT="0" distB="0" distL="0" distR="0" wp14:anchorId="5F4375F5" wp14:editId="3BC99E6F">
            <wp:extent cx="5943600" cy="19259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>
      <w:r>
        <w:rPr>
          <w:noProof/>
        </w:rPr>
        <w:drawing>
          <wp:inline distT="0" distB="0" distL="0" distR="0" wp14:anchorId="28E801A5" wp14:editId="6B68B3FD">
            <wp:extent cx="5943600" cy="27165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1A" w:rsidRDefault="00A70D31">
      <w:r>
        <w:rPr>
          <w:noProof/>
        </w:rPr>
        <w:drawing>
          <wp:inline distT="0" distB="0" distL="0" distR="0" wp14:anchorId="6F43155F" wp14:editId="7B97D3E5">
            <wp:extent cx="5943600" cy="2686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DD" w:rsidRDefault="000675DD"/>
    <w:p w:rsidR="0079461A" w:rsidRDefault="0079461A">
      <w:r>
        <w:rPr>
          <w:noProof/>
        </w:rPr>
        <w:lastRenderedPageBreak/>
        <w:drawing>
          <wp:inline distT="0" distB="0" distL="0" distR="0" wp14:anchorId="2AF60C32" wp14:editId="2DFA088D">
            <wp:extent cx="5943600" cy="34467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1A" w:rsidRDefault="0079461A"/>
    <w:p w:rsidR="0079461A" w:rsidRDefault="0079461A">
      <w:pPr>
        <w:rPr>
          <w:noProof/>
        </w:rPr>
      </w:pPr>
      <w:r>
        <w:rPr>
          <w:noProof/>
        </w:rPr>
        <w:drawing>
          <wp:inline distT="0" distB="0" distL="0" distR="0" wp14:anchorId="0DBC3902" wp14:editId="528A2FBB">
            <wp:extent cx="5943600" cy="35998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461A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593336" wp14:editId="1FBB1C8A">
            <wp:extent cx="5943600" cy="5384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1A" w:rsidRDefault="0079461A">
      <w:r>
        <w:rPr>
          <w:noProof/>
        </w:rPr>
        <w:lastRenderedPageBreak/>
        <w:drawing>
          <wp:inline distT="0" distB="0" distL="0" distR="0" wp14:anchorId="5A2CCCAE" wp14:editId="543A1D1C">
            <wp:extent cx="5943600" cy="32797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1A" w:rsidRDefault="0079461A">
      <w:r>
        <w:rPr>
          <w:noProof/>
        </w:rPr>
        <w:drawing>
          <wp:inline distT="0" distB="0" distL="0" distR="0" wp14:anchorId="1063B628" wp14:editId="7BE61A2A">
            <wp:extent cx="5943600" cy="35706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38F" w:rsidRDefault="0046738F"/>
    <w:p w:rsidR="00E332C9" w:rsidRDefault="00E332C9"/>
    <w:p w:rsidR="00E332C9" w:rsidRDefault="00E332C9"/>
    <w:p w:rsidR="00E332C9" w:rsidRDefault="00E332C9">
      <w:r>
        <w:rPr>
          <w:noProof/>
        </w:rPr>
        <w:lastRenderedPageBreak/>
        <w:drawing>
          <wp:inline distT="0" distB="0" distL="0" distR="0" wp14:anchorId="1B0AA9D0" wp14:editId="04358B86">
            <wp:extent cx="5943600" cy="35998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9" w:rsidRDefault="00E332C9"/>
    <w:p w:rsidR="00E332C9" w:rsidRDefault="00E332C9">
      <w:r>
        <w:rPr>
          <w:noProof/>
        </w:rPr>
        <w:drawing>
          <wp:inline distT="0" distB="0" distL="0" distR="0" wp14:anchorId="172AAD36" wp14:editId="580A1E0F">
            <wp:extent cx="5943600" cy="30657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C9" w:rsidRDefault="00E332C9"/>
    <w:p w:rsidR="00E332C9" w:rsidRDefault="00E332C9"/>
    <w:p w:rsidR="00E332C9" w:rsidRDefault="00E332C9"/>
    <w:p w:rsidR="00E332C9" w:rsidRDefault="00E332C9">
      <w:r>
        <w:rPr>
          <w:noProof/>
        </w:rPr>
        <w:lastRenderedPageBreak/>
        <w:drawing>
          <wp:inline distT="0" distB="0" distL="0" distR="0" wp14:anchorId="088605A2" wp14:editId="5555273E">
            <wp:extent cx="5943600" cy="36468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E" w:rsidRDefault="009561FE"/>
    <w:p w:rsidR="00E332C9" w:rsidRDefault="009561FE">
      <w:r>
        <w:rPr>
          <w:noProof/>
        </w:rPr>
        <w:drawing>
          <wp:inline distT="0" distB="0" distL="0" distR="0" wp14:anchorId="5601C908" wp14:editId="56222F2F">
            <wp:extent cx="5943600" cy="1506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>
      <w:r>
        <w:rPr>
          <w:noProof/>
        </w:rPr>
        <w:lastRenderedPageBreak/>
        <w:drawing>
          <wp:inline distT="0" distB="0" distL="0" distR="0" wp14:anchorId="0AE9EEB3" wp14:editId="30BE7BA5">
            <wp:extent cx="5943600" cy="4095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E" w:rsidRDefault="009561FE"/>
    <w:p w:rsidR="009561FE" w:rsidRDefault="009561FE">
      <w:r>
        <w:rPr>
          <w:noProof/>
        </w:rPr>
        <w:drawing>
          <wp:inline distT="0" distB="0" distL="0" distR="0" wp14:anchorId="0B54B6E0" wp14:editId="11F54261">
            <wp:extent cx="5943600" cy="1125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9561FE"/>
    <w:p w:rsidR="009561FE" w:rsidRDefault="004E6B5A">
      <w:r>
        <w:rPr>
          <w:noProof/>
        </w:rPr>
        <w:lastRenderedPageBreak/>
        <w:drawing>
          <wp:inline distT="0" distB="0" distL="0" distR="0" wp14:anchorId="79864E26" wp14:editId="7A5E7F84">
            <wp:extent cx="5943600" cy="31635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5A" w:rsidRDefault="004E6B5A"/>
    <w:p w:rsidR="004E6B5A" w:rsidRDefault="004E6B5A"/>
    <w:p w:rsidR="004E6B5A" w:rsidRDefault="004E6B5A">
      <w:r>
        <w:rPr>
          <w:noProof/>
        </w:rPr>
        <w:drawing>
          <wp:inline distT="0" distB="0" distL="0" distR="0" wp14:anchorId="6FDE7952" wp14:editId="0CCAB2BA">
            <wp:extent cx="5943600" cy="25082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5A" w:rsidRDefault="004E6B5A"/>
    <w:p w:rsidR="004E6B5A" w:rsidRDefault="004E6B5A"/>
    <w:p w:rsidR="004E6B5A" w:rsidRDefault="004E6B5A"/>
    <w:p w:rsidR="004E6B5A" w:rsidRDefault="004E6B5A"/>
    <w:p w:rsidR="004E6B5A" w:rsidRDefault="004E6B5A"/>
    <w:p w:rsidR="004E6B5A" w:rsidRDefault="004E6B5A">
      <w:r>
        <w:rPr>
          <w:noProof/>
        </w:rPr>
        <w:lastRenderedPageBreak/>
        <w:drawing>
          <wp:inline distT="0" distB="0" distL="0" distR="0" wp14:anchorId="5077D495" wp14:editId="20234155">
            <wp:extent cx="5943600" cy="252603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A70D31">
      <w:r>
        <w:rPr>
          <w:noProof/>
        </w:rPr>
        <w:drawing>
          <wp:inline distT="0" distB="0" distL="0" distR="0" wp14:anchorId="2C189831" wp14:editId="45F437F8">
            <wp:extent cx="5943600" cy="258889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A70D31">
      <w:r>
        <w:rPr>
          <w:noProof/>
        </w:rPr>
        <w:drawing>
          <wp:inline distT="0" distB="0" distL="0" distR="0" wp14:anchorId="2B9DDEE1" wp14:editId="4EBE24DB">
            <wp:extent cx="5943600" cy="19323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A70D31"/>
    <w:p w:rsidR="00A70D31" w:rsidRDefault="00A70D31"/>
    <w:p w:rsidR="00A70D31" w:rsidRDefault="00A70D31">
      <w:r>
        <w:rPr>
          <w:noProof/>
        </w:rPr>
        <w:lastRenderedPageBreak/>
        <w:drawing>
          <wp:inline distT="0" distB="0" distL="0" distR="0" wp14:anchorId="5ABE5FB5" wp14:editId="1531D9C6">
            <wp:extent cx="5943600" cy="19500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A70D31">
      <w:pPr>
        <w:rPr>
          <w:noProof/>
        </w:rPr>
      </w:pPr>
    </w:p>
    <w:p w:rsidR="00A70D31" w:rsidRDefault="00A70D31">
      <w:pPr>
        <w:rPr>
          <w:noProof/>
        </w:rPr>
      </w:pPr>
    </w:p>
    <w:p w:rsidR="00A70D31" w:rsidRDefault="00A70D31">
      <w:pPr>
        <w:rPr>
          <w:noProof/>
        </w:rPr>
      </w:pPr>
    </w:p>
    <w:p w:rsidR="00A70D31" w:rsidRDefault="00A70D31">
      <w:r>
        <w:rPr>
          <w:noProof/>
        </w:rPr>
        <w:drawing>
          <wp:inline distT="0" distB="0" distL="0" distR="0" wp14:anchorId="0233CD25" wp14:editId="11F564F4">
            <wp:extent cx="5943600" cy="32772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A70D31">
      <w:r>
        <w:rPr>
          <w:noProof/>
        </w:rPr>
        <w:lastRenderedPageBreak/>
        <w:drawing>
          <wp:inline distT="0" distB="0" distL="0" distR="0" wp14:anchorId="0EA2B358" wp14:editId="29AE289F">
            <wp:extent cx="5943600" cy="35788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31" w:rsidRDefault="00B03BB0">
      <w:r>
        <w:rPr>
          <w:noProof/>
        </w:rPr>
        <w:drawing>
          <wp:inline distT="0" distB="0" distL="0" distR="0" wp14:anchorId="176CE77E" wp14:editId="4B54F66E">
            <wp:extent cx="5943600" cy="397065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>
      <w:r>
        <w:rPr>
          <w:noProof/>
        </w:rPr>
        <w:lastRenderedPageBreak/>
        <w:drawing>
          <wp:inline distT="0" distB="0" distL="0" distR="0" wp14:anchorId="0DBD0AAA" wp14:editId="719F2BE8">
            <wp:extent cx="5943600" cy="9588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>
      <w:r>
        <w:rPr>
          <w:noProof/>
        </w:rPr>
        <w:drawing>
          <wp:inline distT="0" distB="0" distL="0" distR="0" wp14:anchorId="358CA92D" wp14:editId="50CA9C38">
            <wp:extent cx="5943600" cy="21767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/>
    <w:p w:rsidR="00B03BB0" w:rsidRDefault="00B03BB0">
      <w:r>
        <w:rPr>
          <w:noProof/>
        </w:rPr>
        <w:drawing>
          <wp:inline distT="0" distB="0" distL="0" distR="0" wp14:anchorId="0F566140" wp14:editId="72814729">
            <wp:extent cx="5943600" cy="32473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/>
    <w:p w:rsidR="00B03BB0" w:rsidRDefault="00B03BB0">
      <w:r>
        <w:rPr>
          <w:noProof/>
        </w:rPr>
        <w:lastRenderedPageBreak/>
        <w:drawing>
          <wp:inline distT="0" distB="0" distL="0" distR="0" wp14:anchorId="723A880A" wp14:editId="3F2D6482">
            <wp:extent cx="5943600" cy="237426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>
      <w:r>
        <w:rPr>
          <w:noProof/>
        </w:rPr>
        <w:drawing>
          <wp:inline distT="0" distB="0" distL="0" distR="0" wp14:anchorId="000F5DD9" wp14:editId="688FFFBB">
            <wp:extent cx="5943600" cy="18897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>
      <w:r>
        <w:rPr>
          <w:noProof/>
        </w:rPr>
        <w:drawing>
          <wp:inline distT="0" distB="0" distL="0" distR="0" wp14:anchorId="43003300" wp14:editId="79B1560C">
            <wp:extent cx="5943600" cy="24009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03BB0" w:rsidRDefault="00B03BB0"/>
    <w:p w:rsidR="00B03BB0" w:rsidRDefault="00B03BB0"/>
    <w:p w:rsidR="00B03BB0" w:rsidRDefault="00B03BB0"/>
    <w:p w:rsidR="00B03BB0" w:rsidRDefault="00B03BB0">
      <w:r>
        <w:rPr>
          <w:noProof/>
        </w:rPr>
        <w:lastRenderedPageBreak/>
        <w:drawing>
          <wp:inline distT="0" distB="0" distL="0" distR="0" wp14:anchorId="4632B702" wp14:editId="7D122279">
            <wp:extent cx="5943600" cy="37909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>
      <w:r>
        <w:rPr>
          <w:noProof/>
        </w:rPr>
        <w:drawing>
          <wp:inline distT="0" distB="0" distL="0" distR="0" wp14:anchorId="1CE96F22" wp14:editId="71A149EF">
            <wp:extent cx="5943600" cy="373634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>
      <w:r>
        <w:rPr>
          <w:noProof/>
        </w:rPr>
        <w:lastRenderedPageBreak/>
        <w:drawing>
          <wp:inline distT="0" distB="0" distL="0" distR="0" wp14:anchorId="068514B5" wp14:editId="2DA412A6">
            <wp:extent cx="5943600" cy="18491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/>
    <w:p w:rsidR="00B03BB0" w:rsidRDefault="00B03BB0">
      <w:r>
        <w:rPr>
          <w:noProof/>
        </w:rPr>
        <w:drawing>
          <wp:inline distT="0" distB="0" distL="0" distR="0" wp14:anchorId="22A012FF" wp14:editId="18AB5750">
            <wp:extent cx="5943600" cy="42659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BB0" w:rsidRDefault="00B03BB0"/>
    <w:p w:rsidR="00B03BB0" w:rsidRDefault="00B03BB0"/>
    <w:p w:rsidR="00B03BB0" w:rsidRDefault="00B03BB0"/>
    <w:p w:rsidR="00B03BB0" w:rsidRDefault="00B03BB0"/>
    <w:p w:rsidR="00B03BB0" w:rsidRDefault="00B03BB0">
      <w:r>
        <w:rPr>
          <w:noProof/>
        </w:rPr>
        <w:lastRenderedPageBreak/>
        <w:drawing>
          <wp:inline distT="0" distB="0" distL="0" distR="0" wp14:anchorId="1192D228" wp14:editId="167AD9EF">
            <wp:extent cx="5943600" cy="18935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1B0584A1" wp14:editId="343745B5">
            <wp:extent cx="5943600" cy="24193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6D68C182" wp14:editId="58656AD0">
            <wp:extent cx="5943600" cy="23183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/>
    <w:p w:rsidR="00ED0FEA" w:rsidRDefault="00ED0FEA"/>
    <w:p w:rsidR="00ED0FEA" w:rsidRDefault="00ED0FEA"/>
    <w:p w:rsidR="00ED0FEA" w:rsidRDefault="00ED0FEA">
      <w:r>
        <w:rPr>
          <w:noProof/>
        </w:rPr>
        <w:lastRenderedPageBreak/>
        <w:drawing>
          <wp:inline distT="0" distB="0" distL="0" distR="0" wp14:anchorId="2F9CA719" wp14:editId="076F493A">
            <wp:extent cx="5943600" cy="25609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60318EF0" wp14:editId="49888979">
            <wp:extent cx="5943600" cy="212153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6BBA1DD4" wp14:editId="3D8E1E32">
            <wp:extent cx="5943600" cy="3073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lastRenderedPageBreak/>
        <w:drawing>
          <wp:inline distT="0" distB="0" distL="0" distR="0" wp14:anchorId="3F3D9CCD" wp14:editId="5C797967">
            <wp:extent cx="5943600" cy="4910455"/>
            <wp:effectExtent l="0" t="0" r="0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7DFB8D71" wp14:editId="6D2220C4">
            <wp:extent cx="5943600" cy="27355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/>
    <w:p w:rsidR="00ED0FEA" w:rsidRDefault="00ED0FEA">
      <w:r>
        <w:rPr>
          <w:noProof/>
        </w:rPr>
        <w:lastRenderedPageBreak/>
        <w:drawing>
          <wp:inline distT="0" distB="0" distL="0" distR="0" wp14:anchorId="0D5C6AFC" wp14:editId="4ABB2BE0">
            <wp:extent cx="5943600" cy="274637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49DD96D8" wp14:editId="33FE8A4F">
            <wp:extent cx="5943600" cy="240411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1D7776D7" wp14:editId="0C75DE3D">
            <wp:extent cx="5943600" cy="270192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lastRenderedPageBreak/>
        <w:drawing>
          <wp:inline distT="0" distB="0" distL="0" distR="0" wp14:anchorId="1096456E" wp14:editId="3A0C6C77">
            <wp:extent cx="5740400" cy="274324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7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156CF566" wp14:editId="2957E522">
            <wp:extent cx="5740400" cy="2413299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2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drawing>
          <wp:inline distT="0" distB="0" distL="0" distR="0" wp14:anchorId="575B8FA5" wp14:editId="6EA28BDF">
            <wp:extent cx="5727700" cy="2652121"/>
            <wp:effectExtent l="0" t="0" r="635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5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EA" w:rsidRDefault="00ED0FEA">
      <w:r>
        <w:rPr>
          <w:noProof/>
        </w:rPr>
        <w:lastRenderedPageBreak/>
        <w:drawing>
          <wp:inline distT="0" distB="0" distL="0" distR="0" wp14:anchorId="632976F0" wp14:editId="48C4BC24">
            <wp:extent cx="5765800" cy="2645122"/>
            <wp:effectExtent l="0" t="0" r="635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264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>
      <w:r>
        <w:rPr>
          <w:noProof/>
        </w:rPr>
        <w:drawing>
          <wp:inline distT="0" distB="0" distL="0" distR="0" wp14:anchorId="27E7A161" wp14:editId="7C26BB82">
            <wp:extent cx="5854700" cy="202162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02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2C691" wp14:editId="26189699">
            <wp:extent cx="5778500" cy="333621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82780" cy="33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>
      <w:r>
        <w:rPr>
          <w:noProof/>
        </w:rPr>
        <w:lastRenderedPageBreak/>
        <w:drawing>
          <wp:inline distT="0" distB="0" distL="0" distR="0" wp14:anchorId="2D4C9B81" wp14:editId="7FBA45A6">
            <wp:extent cx="5943600" cy="41154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>
      <w:r>
        <w:rPr>
          <w:noProof/>
        </w:rPr>
        <w:drawing>
          <wp:inline distT="0" distB="0" distL="0" distR="0" wp14:anchorId="38296343" wp14:editId="594002FF">
            <wp:extent cx="5943600" cy="282384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/>
    <w:p w:rsidR="002B6D95" w:rsidRDefault="002B6D95"/>
    <w:p w:rsidR="002B6D95" w:rsidRDefault="002B6D95"/>
    <w:p w:rsidR="002B6D95" w:rsidRDefault="002B6D95"/>
    <w:p w:rsidR="002B6D95" w:rsidRDefault="002B6D95">
      <w:r>
        <w:rPr>
          <w:noProof/>
        </w:rPr>
        <w:drawing>
          <wp:inline distT="0" distB="0" distL="0" distR="0" wp14:anchorId="4E63CD04" wp14:editId="1BC4AACB">
            <wp:extent cx="5943600" cy="37592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>
      <w:r>
        <w:rPr>
          <w:noProof/>
        </w:rPr>
        <w:drawing>
          <wp:inline distT="0" distB="0" distL="0" distR="0" wp14:anchorId="392A0D58" wp14:editId="12F0F749">
            <wp:extent cx="5943600" cy="2794000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D95" w:rsidRDefault="002B6D95"/>
    <w:p w:rsidR="002B6D95" w:rsidRDefault="002B6D95"/>
    <w:p w:rsidR="002B6D95" w:rsidRDefault="002B6D95"/>
    <w:p w:rsidR="002B6D95" w:rsidRDefault="004A02CA">
      <w:r>
        <w:rPr>
          <w:noProof/>
        </w:rPr>
        <w:lastRenderedPageBreak/>
        <w:drawing>
          <wp:inline distT="0" distB="0" distL="0" distR="0" wp14:anchorId="1ED9E46A" wp14:editId="6573E1B6">
            <wp:extent cx="5943600" cy="306895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>
      <w:r>
        <w:rPr>
          <w:noProof/>
        </w:rPr>
        <w:drawing>
          <wp:inline distT="0" distB="0" distL="0" distR="0" wp14:anchorId="1F1CC3E3" wp14:editId="15BC2D3A">
            <wp:extent cx="5943600" cy="44773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/>
    <w:p w:rsidR="004A02CA" w:rsidRDefault="004A02CA">
      <w:r>
        <w:rPr>
          <w:noProof/>
        </w:rPr>
        <w:lastRenderedPageBreak/>
        <w:drawing>
          <wp:inline distT="0" distB="0" distL="0" distR="0" wp14:anchorId="5322C1D8" wp14:editId="3B2F323E">
            <wp:extent cx="5943600" cy="4203700"/>
            <wp:effectExtent l="0" t="0" r="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>
      <w:r>
        <w:rPr>
          <w:noProof/>
        </w:rPr>
        <w:drawing>
          <wp:inline distT="0" distB="0" distL="0" distR="0" wp14:anchorId="5D192830" wp14:editId="04418910">
            <wp:extent cx="5943600" cy="3705860"/>
            <wp:effectExtent l="0" t="0" r="0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>
      <w:r>
        <w:rPr>
          <w:noProof/>
        </w:rPr>
        <w:lastRenderedPageBreak/>
        <w:drawing>
          <wp:inline distT="0" distB="0" distL="0" distR="0" wp14:anchorId="147F9D5F" wp14:editId="66BBC621">
            <wp:extent cx="5943600" cy="389445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>
      <w:r>
        <w:rPr>
          <w:noProof/>
        </w:rPr>
        <w:drawing>
          <wp:inline distT="0" distB="0" distL="0" distR="0" wp14:anchorId="4311717F" wp14:editId="0ACCED2B">
            <wp:extent cx="5943600" cy="375539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2CA" w:rsidRDefault="004A02CA">
      <w:r>
        <w:rPr>
          <w:noProof/>
        </w:rPr>
        <w:lastRenderedPageBreak/>
        <w:drawing>
          <wp:inline distT="0" distB="0" distL="0" distR="0" wp14:anchorId="48CACFEA" wp14:editId="2FE94890">
            <wp:extent cx="5943600" cy="4837430"/>
            <wp:effectExtent l="0" t="0" r="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2CA" w:rsidSect="006131C9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1C9" w:rsidRDefault="006131C9" w:rsidP="006131C9">
      <w:pPr>
        <w:spacing w:after="0" w:line="240" w:lineRule="auto"/>
      </w:pPr>
      <w:r>
        <w:separator/>
      </w:r>
    </w:p>
  </w:endnote>
  <w:endnote w:type="continuationSeparator" w:id="0">
    <w:p w:rsidR="006131C9" w:rsidRDefault="006131C9" w:rsidP="0061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C9" w:rsidRDefault="006131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14308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31C9" w:rsidRDefault="006131C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31C9" w:rsidRDefault="006131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C9" w:rsidRDefault="006131C9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1C9" w:rsidRDefault="006131C9" w:rsidP="006131C9">
      <w:pPr>
        <w:spacing w:after="0" w:line="240" w:lineRule="auto"/>
      </w:pPr>
      <w:r>
        <w:separator/>
      </w:r>
    </w:p>
  </w:footnote>
  <w:footnote w:type="continuationSeparator" w:id="0">
    <w:p w:rsidR="006131C9" w:rsidRDefault="006131C9" w:rsidP="0061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C9" w:rsidRDefault="006131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C9" w:rsidRDefault="006131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1C9" w:rsidRDefault="006131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F67"/>
    <w:rsid w:val="00013715"/>
    <w:rsid w:val="000675DD"/>
    <w:rsid w:val="002B6D95"/>
    <w:rsid w:val="00333266"/>
    <w:rsid w:val="0046738F"/>
    <w:rsid w:val="004A02CA"/>
    <w:rsid w:val="004E6B5A"/>
    <w:rsid w:val="00577F67"/>
    <w:rsid w:val="006131C9"/>
    <w:rsid w:val="0079461A"/>
    <w:rsid w:val="00940CF3"/>
    <w:rsid w:val="009561FE"/>
    <w:rsid w:val="00A70D31"/>
    <w:rsid w:val="00B03BB0"/>
    <w:rsid w:val="00E332C9"/>
    <w:rsid w:val="00ED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3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1C9"/>
  </w:style>
  <w:style w:type="paragraph" w:styleId="Footer">
    <w:name w:val="footer"/>
    <w:basedOn w:val="Normal"/>
    <w:link w:val="FooterChar"/>
    <w:uiPriority w:val="99"/>
    <w:unhideWhenUsed/>
    <w:rsid w:val="00613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1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3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1C9"/>
  </w:style>
  <w:style w:type="paragraph" w:styleId="Footer">
    <w:name w:val="footer"/>
    <w:basedOn w:val="Normal"/>
    <w:link w:val="FooterChar"/>
    <w:uiPriority w:val="99"/>
    <w:unhideWhenUsed/>
    <w:rsid w:val="00613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C51C6834.dotm</Template>
  <TotalTime>305</TotalTime>
  <Pages>34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Wolf Creek School Division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Michielsen</dc:creator>
  <cp:lastModifiedBy>Norma Michielsen</cp:lastModifiedBy>
  <cp:revision>6</cp:revision>
  <dcterms:created xsi:type="dcterms:W3CDTF">2012-05-03T19:41:00Z</dcterms:created>
  <dcterms:modified xsi:type="dcterms:W3CDTF">2012-06-19T20:21:00Z</dcterms:modified>
</cp:coreProperties>
</file>