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A2" w:rsidRPr="00E164B6" w:rsidRDefault="00825FA2" w:rsidP="00825FA2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Name:</w:t>
      </w:r>
      <w:r>
        <w:rPr>
          <w:noProof/>
          <w:sz w:val="32"/>
          <w:szCs w:val="32"/>
        </w:rPr>
        <w:t xml:space="preserve"> _________________________</w:t>
      </w:r>
    </w:p>
    <w:p w:rsidR="00825FA2" w:rsidRPr="00E164B6" w:rsidRDefault="00825FA2" w:rsidP="00825FA2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Start date:</w:t>
      </w:r>
      <w:r>
        <w:rPr>
          <w:noProof/>
          <w:sz w:val="32"/>
          <w:szCs w:val="32"/>
        </w:rPr>
        <w:t xml:space="preserve"> ______________________</w:t>
      </w:r>
    </w:p>
    <w:p w:rsidR="00825FA2" w:rsidRPr="00E164B6" w:rsidRDefault="00825FA2" w:rsidP="00825FA2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Handin date:</w:t>
      </w:r>
      <w:r>
        <w:rPr>
          <w:noProof/>
          <w:sz w:val="32"/>
          <w:szCs w:val="32"/>
        </w:rPr>
        <w:t xml:space="preserve"> ____________________</w:t>
      </w:r>
    </w:p>
    <w:p w:rsidR="005B40FF" w:rsidRDefault="005B40FF" w:rsidP="005B40FF">
      <w:pPr>
        <w:rPr>
          <w:noProof/>
        </w:rPr>
      </w:pPr>
    </w:p>
    <w:p w:rsidR="005B40FF" w:rsidRPr="00E164B6" w:rsidRDefault="005B40FF" w:rsidP="005B40FF">
      <w:pPr>
        <w:jc w:val="center"/>
        <w:rPr>
          <w:rFonts w:cstheme="minorHAnsi"/>
          <w:b/>
          <w:noProof/>
          <w:sz w:val="120"/>
          <w:szCs w:val="120"/>
        </w:rPr>
      </w:pPr>
      <w:r w:rsidRPr="00E164B6">
        <w:rPr>
          <w:rFonts w:cstheme="minorHAnsi"/>
          <w:b/>
          <w:noProof/>
          <w:sz w:val="120"/>
          <w:szCs w:val="120"/>
        </w:rPr>
        <w:t>MATH 9</w:t>
      </w:r>
    </w:p>
    <w:p w:rsidR="005B40FF" w:rsidRPr="00E164B6" w:rsidRDefault="005B40FF" w:rsidP="005B40FF">
      <w:pPr>
        <w:jc w:val="center"/>
        <w:rPr>
          <w:rFonts w:cstheme="minorHAnsi"/>
          <w:i/>
          <w:noProof/>
          <w:sz w:val="72"/>
          <w:szCs w:val="72"/>
        </w:rPr>
      </w:pPr>
      <w:r>
        <w:rPr>
          <w:rFonts w:cstheme="minorHAnsi"/>
          <w:i/>
          <w:noProof/>
          <w:sz w:val="72"/>
          <w:szCs w:val="72"/>
        </w:rPr>
        <w:t>Module</w:t>
      </w:r>
      <w:r w:rsidR="00825FA2">
        <w:rPr>
          <w:rFonts w:cstheme="minorHAnsi"/>
          <w:i/>
          <w:noProof/>
          <w:sz w:val="72"/>
          <w:szCs w:val="72"/>
        </w:rPr>
        <w:t xml:space="preserve"> </w:t>
      </w:r>
      <w:r>
        <w:rPr>
          <w:rFonts w:cstheme="minorHAnsi"/>
          <w:i/>
          <w:noProof/>
          <w:sz w:val="72"/>
          <w:szCs w:val="72"/>
        </w:rPr>
        <w:t>3</w:t>
      </w:r>
    </w:p>
    <w:p w:rsidR="005B40FF" w:rsidRPr="00C15729" w:rsidRDefault="005B40FF" w:rsidP="005B40FF">
      <w:pPr>
        <w:jc w:val="center"/>
        <w:rPr>
          <w:rFonts w:cstheme="minorHAnsi"/>
          <w:b/>
          <w:noProof/>
          <w:sz w:val="96"/>
          <w:szCs w:val="96"/>
        </w:rPr>
      </w:pPr>
      <w:r>
        <w:rPr>
          <w:rFonts w:cstheme="minorHAnsi"/>
          <w:b/>
          <w:noProof/>
          <w:sz w:val="96"/>
          <w:szCs w:val="96"/>
        </w:rPr>
        <w:t xml:space="preserve">Using </w:t>
      </w:r>
      <w:r w:rsidRPr="00C15729">
        <w:rPr>
          <w:rFonts w:cstheme="minorHAnsi"/>
          <w:b/>
          <w:noProof/>
          <w:sz w:val="96"/>
          <w:szCs w:val="96"/>
        </w:rPr>
        <w:t>Equations</w:t>
      </w:r>
      <w:r>
        <w:rPr>
          <w:rFonts w:cstheme="minorHAnsi"/>
          <w:b/>
          <w:noProof/>
          <w:sz w:val="96"/>
          <w:szCs w:val="96"/>
        </w:rPr>
        <w:t xml:space="preserve"> to Solve Problems</w:t>
      </w:r>
    </w:p>
    <w:p w:rsidR="005B40FF" w:rsidRPr="00B509E7" w:rsidRDefault="005B40FF" w:rsidP="005B40FF">
      <w:pPr>
        <w:jc w:val="center"/>
        <w:rPr>
          <w:rFonts w:ascii="Verdana" w:hAnsi="Verdana"/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3B24200F" wp14:editId="288EFA53">
            <wp:extent cx="3932497" cy="288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7838" cy="28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68" w:rsidRDefault="00CD6268"/>
    <w:p w:rsidR="005B40FF" w:rsidRDefault="005B40FF"/>
    <w:p w:rsidR="005B40FF" w:rsidRDefault="005B40FF">
      <w:r>
        <w:rPr>
          <w:noProof/>
        </w:rPr>
        <w:drawing>
          <wp:inline distT="0" distB="0" distL="0" distR="0" wp14:anchorId="3F14B262" wp14:editId="23BA2EC8">
            <wp:extent cx="6293056" cy="742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795" cy="74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FF" w:rsidRDefault="005B40FF"/>
    <w:p w:rsidR="005B40FF" w:rsidRDefault="005B40FF">
      <w:bookmarkStart w:id="0" w:name="_GoBack"/>
      <w:r>
        <w:rPr>
          <w:noProof/>
        </w:rPr>
        <w:drawing>
          <wp:inline distT="0" distB="0" distL="0" distR="0" wp14:anchorId="029E2F20" wp14:editId="719EBBF2">
            <wp:extent cx="5740400" cy="473607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981" cy="47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B40FF" w:rsidRDefault="005B40FF">
      <w:r>
        <w:rPr>
          <w:noProof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01828693" wp14:editId="07716FA0">
            <wp:extent cx="5588078" cy="322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388" cy="32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FF" w:rsidRDefault="005B40FF">
      <w:r>
        <w:rPr>
          <w:noProof/>
        </w:rPr>
        <w:drawing>
          <wp:inline distT="0" distB="0" distL="0" distR="0" wp14:anchorId="6A2835AB" wp14:editId="4571D765">
            <wp:extent cx="5943600" cy="4141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FF" w:rsidRDefault="005B40FF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BA7DFE1" wp14:editId="42446FB6">
            <wp:extent cx="5715000" cy="37977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FF" w:rsidRDefault="00493973">
      <w:pPr>
        <w:rPr>
          <w:noProof/>
        </w:rPr>
      </w:pPr>
      <w:r>
        <w:rPr>
          <w:noProof/>
        </w:rPr>
        <w:drawing>
          <wp:inline distT="0" distB="0" distL="0" distR="0" wp14:anchorId="3FF821A5" wp14:editId="1492DD2D">
            <wp:extent cx="5943600" cy="2802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73" w:rsidRDefault="004939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9E0C25" wp14:editId="48B66BFD">
            <wp:extent cx="5943600" cy="52311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73" w:rsidRDefault="004939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3B8996" wp14:editId="2E986B92">
            <wp:extent cx="5943600" cy="3892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73" w:rsidRDefault="00493973">
      <w:pPr>
        <w:rPr>
          <w:noProof/>
        </w:rPr>
      </w:pPr>
      <w:r>
        <w:rPr>
          <w:noProof/>
        </w:rPr>
        <w:drawing>
          <wp:inline distT="0" distB="0" distL="0" distR="0" wp14:anchorId="7F21A07E" wp14:editId="3DE4A349">
            <wp:extent cx="5943600" cy="3724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93973" w:rsidRDefault="00493973">
      <w:pPr>
        <w:rPr>
          <w:noProof/>
        </w:rPr>
      </w:pPr>
    </w:p>
    <w:p w:rsidR="00493973" w:rsidRDefault="004939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899AF7" wp14:editId="31BEBD40">
            <wp:extent cx="5943600" cy="38900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  <w:r>
        <w:rPr>
          <w:noProof/>
        </w:rPr>
        <w:drawing>
          <wp:inline distT="0" distB="0" distL="0" distR="0" wp14:anchorId="7D573FC7" wp14:editId="07E4A97E">
            <wp:extent cx="5943600" cy="37128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</w:p>
    <w:p w:rsidR="006E27A2" w:rsidRDefault="006E27A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48AD74" wp14:editId="592B839E">
            <wp:extent cx="5943600" cy="35934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  <w:r>
        <w:rPr>
          <w:noProof/>
        </w:rPr>
        <w:drawing>
          <wp:inline distT="0" distB="0" distL="0" distR="0" wp14:anchorId="2FBE9767" wp14:editId="7DFD3B91">
            <wp:extent cx="5943600" cy="36963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</w:p>
    <w:p w:rsidR="006E27A2" w:rsidRDefault="006E27A2">
      <w:pPr>
        <w:rPr>
          <w:noProof/>
        </w:rPr>
      </w:pPr>
    </w:p>
    <w:p w:rsidR="006E27A2" w:rsidRDefault="006E27A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9965FD" wp14:editId="34279C29">
            <wp:extent cx="5943600" cy="403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DB8CBD" wp14:editId="6650C065">
            <wp:extent cx="5943600" cy="45491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  <w:r>
        <w:rPr>
          <w:noProof/>
        </w:rPr>
        <w:t xml:space="preserve">   </w:t>
      </w:r>
    </w:p>
    <w:p w:rsidR="006E27A2" w:rsidRDefault="006E27A2">
      <w:pPr>
        <w:rPr>
          <w:noProof/>
        </w:rPr>
      </w:pPr>
      <w:r>
        <w:rPr>
          <w:noProof/>
        </w:rPr>
        <w:drawing>
          <wp:inline distT="0" distB="0" distL="0" distR="0" wp14:anchorId="06BAE52F" wp14:editId="7D1D33BB">
            <wp:extent cx="5943600" cy="2877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</w:p>
    <w:p w:rsidR="006E27A2" w:rsidRDefault="006E27A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05783D" wp14:editId="448FB96E">
            <wp:extent cx="5943600" cy="36995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  <w:r>
        <w:rPr>
          <w:noProof/>
        </w:rPr>
        <w:drawing>
          <wp:inline distT="0" distB="0" distL="0" distR="0" wp14:anchorId="50FDC6E9" wp14:editId="5E857FA6">
            <wp:extent cx="5943600" cy="40894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</w:p>
    <w:p w:rsidR="006E27A2" w:rsidRDefault="006E27A2">
      <w:pPr>
        <w:rPr>
          <w:noProof/>
        </w:rPr>
      </w:pPr>
      <w:r>
        <w:rPr>
          <w:noProof/>
        </w:rPr>
        <w:drawing>
          <wp:inline distT="0" distB="0" distL="0" distR="0" wp14:anchorId="42A0E462" wp14:editId="245320E6">
            <wp:extent cx="5943600" cy="43770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A2" w:rsidRDefault="006E27A2">
      <w:pPr>
        <w:rPr>
          <w:noProof/>
        </w:rPr>
      </w:pPr>
    </w:p>
    <w:p w:rsidR="00493973" w:rsidRDefault="009357CE">
      <w:pPr>
        <w:rPr>
          <w:noProof/>
        </w:rPr>
      </w:pPr>
      <w:r>
        <w:rPr>
          <w:noProof/>
        </w:rPr>
        <w:drawing>
          <wp:inline distT="0" distB="0" distL="0" distR="0" wp14:anchorId="16EF91D8" wp14:editId="2E5F916C">
            <wp:extent cx="5943600" cy="26396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73" w:rsidRDefault="00493973">
      <w:pPr>
        <w:rPr>
          <w:noProof/>
        </w:rPr>
      </w:pPr>
    </w:p>
    <w:p w:rsidR="009357CE" w:rsidRDefault="009357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BF8711" wp14:editId="5F1E8AEA">
            <wp:extent cx="5943600" cy="3762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CE" w:rsidRDefault="009357CE">
      <w:pPr>
        <w:rPr>
          <w:noProof/>
        </w:rPr>
      </w:pPr>
      <w:r>
        <w:rPr>
          <w:noProof/>
        </w:rPr>
        <w:drawing>
          <wp:inline distT="0" distB="0" distL="0" distR="0" wp14:anchorId="197F3956" wp14:editId="3820E9FC">
            <wp:extent cx="5943600" cy="3533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CE" w:rsidRDefault="009357CE">
      <w:pPr>
        <w:rPr>
          <w:noProof/>
        </w:rPr>
      </w:pPr>
    </w:p>
    <w:p w:rsidR="009357CE" w:rsidRDefault="009357CE">
      <w:pPr>
        <w:rPr>
          <w:noProof/>
        </w:rPr>
      </w:pPr>
    </w:p>
    <w:p w:rsidR="00D32D3F" w:rsidRDefault="009357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8F1D07" wp14:editId="2C17C141">
            <wp:extent cx="5943600" cy="9518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  <w:r>
        <w:rPr>
          <w:noProof/>
        </w:rPr>
        <w:drawing>
          <wp:inline distT="0" distB="0" distL="0" distR="0" wp14:anchorId="637361F4" wp14:editId="3CCF441D">
            <wp:extent cx="5943600" cy="19215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  <w:r>
        <w:rPr>
          <w:noProof/>
        </w:rPr>
        <w:drawing>
          <wp:inline distT="0" distB="0" distL="0" distR="0" wp14:anchorId="4973EADE" wp14:editId="7F06358A">
            <wp:extent cx="5765800" cy="3725594"/>
            <wp:effectExtent l="0" t="0" r="635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3437" cy="37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3F" w:rsidRDefault="00D32D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1173EC" wp14:editId="61C7D00B">
            <wp:extent cx="5943600" cy="13455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  <w:r>
        <w:rPr>
          <w:noProof/>
        </w:rPr>
        <w:drawing>
          <wp:inline distT="0" distB="0" distL="0" distR="0" wp14:anchorId="6B2AAC37" wp14:editId="10FB4027">
            <wp:extent cx="5943600" cy="32848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D32D3F" w:rsidRDefault="00D32D3F">
      <w:pPr>
        <w:rPr>
          <w:noProof/>
        </w:rPr>
      </w:pPr>
    </w:p>
    <w:p w:rsidR="009357CE" w:rsidRDefault="00D32D3F">
      <w:pPr>
        <w:rPr>
          <w:noProof/>
        </w:rPr>
      </w:pPr>
      <w:r>
        <w:rPr>
          <w:noProof/>
        </w:rPr>
        <w:drawing>
          <wp:inline distT="0" distB="0" distL="0" distR="0" wp14:anchorId="5CA7A86C" wp14:editId="4A9AE7FF">
            <wp:extent cx="5943600" cy="39192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3F" w:rsidRDefault="00D32D3F">
      <w:pPr>
        <w:rPr>
          <w:noProof/>
        </w:rPr>
      </w:pPr>
      <w:r>
        <w:rPr>
          <w:noProof/>
        </w:rPr>
        <w:drawing>
          <wp:inline distT="0" distB="0" distL="0" distR="0" wp14:anchorId="4B0E3DE3" wp14:editId="4C45C208">
            <wp:extent cx="5943600" cy="359600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3F" w:rsidRDefault="00D32D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44E241" wp14:editId="29598641">
            <wp:extent cx="5943600" cy="214757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A8" w:rsidRDefault="00162BA8">
      <w:pPr>
        <w:rPr>
          <w:noProof/>
        </w:rPr>
      </w:pPr>
    </w:p>
    <w:p w:rsidR="00D32D3F" w:rsidRDefault="00D32D3F">
      <w:pPr>
        <w:rPr>
          <w:noProof/>
        </w:rPr>
      </w:pPr>
      <w:r>
        <w:rPr>
          <w:noProof/>
        </w:rPr>
        <w:drawing>
          <wp:inline distT="0" distB="0" distL="0" distR="0" wp14:anchorId="5880406B" wp14:editId="3794CA06">
            <wp:extent cx="6328920" cy="43180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289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3E1F27" wp14:editId="6ED10EBB">
            <wp:extent cx="5943600" cy="36417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162BA8" w:rsidRDefault="00162BA8">
      <w:pPr>
        <w:rPr>
          <w:noProof/>
        </w:rPr>
      </w:pPr>
    </w:p>
    <w:p w:rsidR="00EE5F78" w:rsidRDefault="00EE5F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C1F0E1" wp14:editId="5742ACE5">
            <wp:extent cx="6108047" cy="34671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8047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A8" w:rsidRDefault="00162BA8">
      <w:pPr>
        <w:rPr>
          <w:noProof/>
        </w:rPr>
      </w:pPr>
      <w:r>
        <w:rPr>
          <w:noProof/>
        </w:rPr>
        <w:drawing>
          <wp:inline distT="0" distB="0" distL="0" distR="0" wp14:anchorId="16A7A24E" wp14:editId="380A46BB">
            <wp:extent cx="5943600" cy="40722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C163F1" wp14:editId="5121F62D">
            <wp:extent cx="5943600" cy="31108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2D1043B" wp14:editId="376FA1B0">
            <wp:extent cx="6285061" cy="2933700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8035" cy="293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6DBB7D" wp14:editId="13C11529">
            <wp:extent cx="5943600" cy="376682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  <w:r>
        <w:rPr>
          <w:noProof/>
        </w:rPr>
        <w:drawing>
          <wp:inline distT="0" distB="0" distL="0" distR="0" wp14:anchorId="474647BB" wp14:editId="5DE106A4">
            <wp:extent cx="5943600" cy="40011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58A353" wp14:editId="1023A887">
            <wp:extent cx="5943600" cy="41395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  <w:r>
        <w:rPr>
          <w:noProof/>
        </w:rPr>
        <w:drawing>
          <wp:inline distT="0" distB="0" distL="0" distR="0" wp14:anchorId="7CA9930D" wp14:editId="6694B216">
            <wp:extent cx="5943600" cy="31705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F355F8" wp14:editId="568DDA4A">
            <wp:extent cx="5943600" cy="127127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  <w:r>
        <w:rPr>
          <w:noProof/>
        </w:rPr>
        <w:drawing>
          <wp:inline distT="0" distB="0" distL="0" distR="0" wp14:anchorId="30D029F2" wp14:editId="1853736D">
            <wp:extent cx="6197600" cy="339278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39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  <w:r>
        <w:rPr>
          <w:noProof/>
        </w:rPr>
        <w:drawing>
          <wp:inline distT="0" distB="0" distL="0" distR="0" wp14:anchorId="4955D499" wp14:editId="6FE256C4">
            <wp:extent cx="5943600" cy="199834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</w:p>
    <w:p w:rsidR="00EE5F78" w:rsidRDefault="00EE5F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A64F40" wp14:editId="11DF1BB7">
            <wp:extent cx="5943600" cy="227774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  <w:r>
        <w:rPr>
          <w:noProof/>
        </w:rPr>
        <w:drawing>
          <wp:inline distT="0" distB="0" distL="0" distR="0" wp14:anchorId="59759027" wp14:editId="1BFD32E6">
            <wp:extent cx="5943600" cy="34798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  <w:r>
        <w:rPr>
          <w:noProof/>
        </w:rPr>
        <w:drawing>
          <wp:inline distT="0" distB="0" distL="0" distR="0" wp14:anchorId="549E9154" wp14:editId="6A2EC19C">
            <wp:extent cx="5943600" cy="13982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</w:p>
    <w:p w:rsidR="003653F1" w:rsidRDefault="003653F1">
      <w:pPr>
        <w:rPr>
          <w:noProof/>
        </w:rPr>
      </w:pPr>
    </w:p>
    <w:p w:rsidR="003653F1" w:rsidRDefault="003653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5A4C48" wp14:editId="02BE0A85">
            <wp:extent cx="5943600" cy="38195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  <w:r>
        <w:rPr>
          <w:noProof/>
        </w:rPr>
        <w:drawing>
          <wp:inline distT="0" distB="0" distL="0" distR="0" wp14:anchorId="1CE7BE67" wp14:editId="111E7871">
            <wp:extent cx="5943600" cy="349631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</w:p>
    <w:p w:rsidR="003653F1" w:rsidRDefault="003653F1">
      <w:pPr>
        <w:rPr>
          <w:noProof/>
        </w:rPr>
      </w:pPr>
    </w:p>
    <w:p w:rsidR="003653F1" w:rsidRDefault="003653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445178" wp14:editId="3FDDCF73">
            <wp:extent cx="5943600" cy="24892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</w:p>
    <w:p w:rsidR="003653F1" w:rsidRDefault="003653F1">
      <w:pPr>
        <w:rPr>
          <w:noProof/>
        </w:rPr>
      </w:pPr>
      <w:r>
        <w:rPr>
          <w:noProof/>
        </w:rPr>
        <w:drawing>
          <wp:inline distT="0" distB="0" distL="0" distR="0" wp14:anchorId="5EC2B2E3" wp14:editId="646EB215">
            <wp:extent cx="5943600" cy="31464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  <w:r>
        <w:rPr>
          <w:noProof/>
        </w:rPr>
        <w:drawing>
          <wp:inline distT="0" distB="0" distL="0" distR="0" wp14:anchorId="1ADB171D" wp14:editId="77BEA77B">
            <wp:extent cx="5943600" cy="17145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653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ECAAAE" wp14:editId="1D7C150B">
            <wp:extent cx="5943600" cy="38385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1" w:rsidRDefault="003F7E91">
      <w:pPr>
        <w:rPr>
          <w:noProof/>
        </w:rPr>
      </w:pPr>
      <w:r>
        <w:rPr>
          <w:noProof/>
        </w:rPr>
        <w:drawing>
          <wp:inline distT="0" distB="0" distL="0" distR="0" wp14:anchorId="53114CEC" wp14:editId="3A960290">
            <wp:extent cx="5943600" cy="3860165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91" w:rsidRDefault="003F7E91">
      <w:pPr>
        <w:rPr>
          <w:noProof/>
        </w:rPr>
      </w:pPr>
    </w:p>
    <w:p w:rsidR="003F7E91" w:rsidRDefault="003F7E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FF039F" wp14:editId="78F6F690">
            <wp:extent cx="5943600" cy="403796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91" w:rsidRDefault="003F7E91">
      <w:pPr>
        <w:rPr>
          <w:noProof/>
        </w:rPr>
      </w:pPr>
    </w:p>
    <w:p w:rsidR="003F7E91" w:rsidRDefault="003F7E91">
      <w:pPr>
        <w:rPr>
          <w:noProof/>
        </w:rPr>
      </w:pPr>
    </w:p>
    <w:p w:rsidR="003F7E91" w:rsidRDefault="003F7E91">
      <w:pPr>
        <w:rPr>
          <w:noProof/>
        </w:rPr>
      </w:pPr>
      <w:r>
        <w:rPr>
          <w:noProof/>
        </w:rPr>
        <w:drawing>
          <wp:inline distT="0" distB="0" distL="0" distR="0" wp14:anchorId="65DB8BCD" wp14:editId="41E94175">
            <wp:extent cx="5943600" cy="249364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91" w:rsidRDefault="003F7E91">
      <w:pPr>
        <w:rPr>
          <w:noProof/>
        </w:rPr>
      </w:pPr>
    </w:p>
    <w:p w:rsidR="003F7E91" w:rsidRDefault="003F7E91">
      <w:pPr>
        <w:rPr>
          <w:noProof/>
        </w:rPr>
      </w:pPr>
    </w:p>
    <w:p w:rsidR="003F7E91" w:rsidRDefault="003F7E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3B8BD3" wp14:editId="50E13E77">
            <wp:extent cx="5943600" cy="357759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drawing>
          <wp:inline distT="0" distB="0" distL="0" distR="0" wp14:anchorId="219F0838" wp14:editId="5E8E38B6">
            <wp:extent cx="5943600" cy="316484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8698B2" wp14:editId="1DB7CE06">
            <wp:extent cx="5943600" cy="473900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E65B09" wp14:editId="532B859A">
            <wp:extent cx="5943600" cy="47434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  <w:r>
        <w:rPr>
          <w:noProof/>
        </w:rPr>
        <w:drawing>
          <wp:inline distT="0" distB="0" distL="0" distR="0" wp14:anchorId="3D890A9E" wp14:editId="38DD6C5E">
            <wp:extent cx="5943600" cy="29324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DDB291" wp14:editId="3830DA11">
            <wp:extent cx="5943600" cy="3312160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  <w:r>
        <w:rPr>
          <w:noProof/>
        </w:rPr>
        <w:drawing>
          <wp:inline distT="0" distB="0" distL="0" distR="0" wp14:anchorId="01233C38" wp14:editId="3C7B4064">
            <wp:extent cx="5943600" cy="33178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D8832E" wp14:editId="7576F240">
            <wp:extent cx="5943600" cy="247586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drawing>
          <wp:inline distT="0" distB="0" distL="0" distR="0" wp14:anchorId="7BE17CA0" wp14:editId="2238F910">
            <wp:extent cx="5943600" cy="469773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FA79B4" wp14:editId="4FAC734E">
            <wp:extent cx="5943600" cy="35845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  <w:r>
        <w:rPr>
          <w:noProof/>
        </w:rPr>
        <w:drawing>
          <wp:inline distT="0" distB="0" distL="0" distR="0" wp14:anchorId="1D6F3638" wp14:editId="1677538E">
            <wp:extent cx="5943600" cy="41929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29AE5A" wp14:editId="72169E45">
            <wp:extent cx="5943600" cy="2910205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  <w:r>
        <w:rPr>
          <w:noProof/>
        </w:rPr>
        <w:drawing>
          <wp:inline distT="0" distB="0" distL="0" distR="0" wp14:anchorId="6CEE59E8" wp14:editId="78BDD7F7">
            <wp:extent cx="5943600" cy="46558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</w:p>
    <w:p w:rsidR="005760CB" w:rsidRDefault="005760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883544" wp14:editId="66DBA4B7">
            <wp:extent cx="5943600" cy="5060315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5760CB">
      <w:pPr>
        <w:rPr>
          <w:noProof/>
        </w:rPr>
      </w:pPr>
      <w:r>
        <w:rPr>
          <w:noProof/>
        </w:rPr>
        <w:drawing>
          <wp:inline distT="0" distB="0" distL="0" distR="0" wp14:anchorId="754625F2" wp14:editId="4392DBBC">
            <wp:extent cx="5943600" cy="278511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CB" w:rsidRDefault="00036C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36151E" wp14:editId="2094CAB4">
            <wp:extent cx="5943600" cy="2925445"/>
            <wp:effectExtent l="0" t="0" r="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  <w:r>
        <w:rPr>
          <w:noProof/>
        </w:rPr>
        <w:drawing>
          <wp:inline distT="0" distB="0" distL="0" distR="0" wp14:anchorId="5D5ED5EB" wp14:editId="22475ABF">
            <wp:extent cx="5943600" cy="4818380"/>
            <wp:effectExtent l="0" t="0" r="0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CD4A5F" wp14:editId="5365991E">
            <wp:extent cx="5943600" cy="510921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  <w:r>
        <w:rPr>
          <w:noProof/>
        </w:rPr>
        <w:drawing>
          <wp:inline distT="0" distB="0" distL="0" distR="0" wp14:anchorId="11A20277" wp14:editId="04740006">
            <wp:extent cx="5943600" cy="2263775"/>
            <wp:effectExtent l="0" t="0" r="0" b="31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946EE7" wp14:editId="759E5FA2">
            <wp:extent cx="5943600" cy="4074160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  <w:r>
        <w:rPr>
          <w:noProof/>
        </w:rPr>
        <w:drawing>
          <wp:inline distT="0" distB="0" distL="0" distR="0" wp14:anchorId="1C6C3526" wp14:editId="3786F0CA">
            <wp:extent cx="5943600" cy="34575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B65B08" wp14:editId="28E1850F">
            <wp:extent cx="5943600" cy="4109085"/>
            <wp:effectExtent l="0" t="0" r="0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  <w:r>
        <w:rPr>
          <w:noProof/>
        </w:rPr>
        <w:drawing>
          <wp:inline distT="0" distB="0" distL="0" distR="0" wp14:anchorId="15AC4D8A" wp14:editId="5862D78F">
            <wp:extent cx="5943600" cy="364871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D540D6" wp14:editId="39E091FE">
            <wp:extent cx="5943600" cy="410464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  <w:r>
        <w:rPr>
          <w:noProof/>
        </w:rPr>
        <w:drawing>
          <wp:inline distT="0" distB="0" distL="0" distR="0" wp14:anchorId="4BE51620" wp14:editId="3A95887D">
            <wp:extent cx="5943600" cy="24669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</w:p>
    <w:p w:rsidR="00036C41" w:rsidRDefault="00036C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659802" wp14:editId="7E1D976B">
            <wp:extent cx="5943600" cy="3764280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C41">
      <w:footerReference w:type="default" r:id="rId9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0CB" w:rsidRDefault="005760CB" w:rsidP="00493973">
      <w:pPr>
        <w:spacing w:after="0" w:line="240" w:lineRule="auto"/>
      </w:pPr>
      <w:r>
        <w:separator/>
      </w:r>
    </w:p>
  </w:endnote>
  <w:endnote w:type="continuationSeparator" w:id="0">
    <w:p w:rsidR="005760CB" w:rsidRDefault="005760CB" w:rsidP="0049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05078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60CB" w:rsidRDefault="005760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302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760CB" w:rsidRDefault="005760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0CB" w:rsidRDefault="005760CB" w:rsidP="00493973">
      <w:pPr>
        <w:spacing w:after="0" w:line="240" w:lineRule="auto"/>
      </w:pPr>
      <w:r>
        <w:separator/>
      </w:r>
    </w:p>
  </w:footnote>
  <w:footnote w:type="continuationSeparator" w:id="0">
    <w:p w:rsidR="005760CB" w:rsidRDefault="005760CB" w:rsidP="00493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0FF"/>
    <w:rsid w:val="00036C41"/>
    <w:rsid w:val="00162BA8"/>
    <w:rsid w:val="003653F1"/>
    <w:rsid w:val="003F7E91"/>
    <w:rsid w:val="00493973"/>
    <w:rsid w:val="005760CB"/>
    <w:rsid w:val="005B40FF"/>
    <w:rsid w:val="006E27A2"/>
    <w:rsid w:val="007B302B"/>
    <w:rsid w:val="00825FA2"/>
    <w:rsid w:val="009357CE"/>
    <w:rsid w:val="00977B45"/>
    <w:rsid w:val="00CD6268"/>
    <w:rsid w:val="00D32D3F"/>
    <w:rsid w:val="00EE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973"/>
  </w:style>
  <w:style w:type="paragraph" w:styleId="Footer">
    <w:name w:val="footer"/>
    <w:basedOn w:val="Normal"/>
    <w:link w:val="FooterChar"/>
    <w:uiPriority w:val="99"/>
    <w:unhideWhenUsed/>
    <w:rsid w:val="0049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973"/>
  </w:style>
  <w:style w:type="paragraph" w:styleId="Footer">
    <w:name w:val="footer"/>
    <w:basedOn w:val="Normal"/>
    <w:link w:val="FooterChar"/>
    <w:uiPriority w:val="99"/>
    <w:unhideWhenUsed/>
    <w:rsid w:val="0049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B47E8-43E4-44BF-AE91-85C8B2A66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31F8BDE2.dotm</Template>
  <TotalTime>4379</TotalTime>
  <Pages>43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 Creek School Division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Michielsen</dc:creator>
  <cp:lastModifiedBy>Norma Michielsen</cp:lastModifiedBy>
  <cp:revision>6</cp:revision>
  <cp:lastPrinted>2012-04-27T20:58:00Z</cp:lastPrinted>
  <dcterms:created xsi:type="dcterms:W3CDTF">2012-04-24T15:51:00Z</dcterms:created>
  <dcterms:modified xsi:type="dcterms:W3CDTF">2012-04-27T20:59:00Z</dcterms:modified>
</cp:coreProperties>
</file>