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29" w:rsidRPr="00E164B6" w:rsidRDefault="00C15729" w:rsidP="00C15729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Name:</w:t>
      </w:r>
      <w:r>
        <w:rPr>
          <w:noProof/>
          <w:sz w:val="32"/>
          <w:szCs w:val="32"/>
        </w:rPr>
        <w:t xml:space="preserve"> _________________________</w:t>
      </w:r>
    </w:p>
    <w:p w:rsidR="00C15729" w:rsidRPr="00E164B6" w:rsidRDefault="00C15729" w:rsidP="00C15729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Start date:</w:t>
      </w:r>
      <w:r>
        <w:rPr>
          <w:noProof/>
          <w:sz w:val="32"/>
          <w:szCs w:val="32"/>
        </w:rPr>
        <w:t xml:space="preserve"> ______________________</w:t>
      </w:r>
    </w:p>
    <w:p w:rsidR="00C15729" w:rsidRPr="00E164B6" w:rsidRDefault="00C15729" w:rsidP="00C15729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Handin date:</w:t>
      </w:r>
      <w:r>
        <w:rPr>
          <w:noProof/>
          <w:sz w:val="32"/>
          <w:szCs w:val="32"/>
        </w:rPr>
        <w:t xml:space="preserve"> ____________________</w:t>
      </w:r>
    </w:p>
    <w:p w:rsidR="00C15729" w:rsidRDefault="00C15729" w:rsidP="00C15729">
      <w:pPr>
        <w:rPr>
          <w:noProof/>
        </w:rPr>
      </w:pPr>
    </w:p>
    <w:p w:rsidR="00C15729" w:rsidRPr="00E164B6" w:rsidRDefault="00C15729" w:rsidP="00C15729">
      <w:pPr>
        <w:jc w:val="center"/>
        <w:rPr>
          <w:rFonts w:cstheme="minorHAnsi"/>
          <w:b/>
          <w:noProof/>
          <w:sz w:val="120"/>
          <w:szCs w:val="120"/>
        </w:rPr>
      </w:pPr>
      <w:r w:rsidRPr="00E164B6">
        <w:rPr>
          <w:rFonts w:cstheme="minorHAnsi"/>
          <w:b/>
          <w:noProof/>
          <w:sz w:val="120"/>
          <w:szCs w:val="120"/>
        </w:rPr>
        <w:t>MATH 9</w:t>
      </w:r>
    </w:p>
    <w:p w:rsidR="00C15729" w:rsidRPr="00E164B6" w:rsidRDefault="00C15729" w:rsidP="00C15729">
      <w:pPr>
        <w:jc w:val="center"/>
        <w:rPr>
          <w:rFonts w:cstheme="minorHAnsi"/>
          <w:i/>
          <w:noProof/>
          <w:sz w:val="72"/>
          <w:szCs w:val="72"/>
        </w:rPr>
      </w:pPr>
      <w:r>
        <w:rPr>
          <w:rFonts w:cstheme="minorHAnsi"/>
          <w:i/>
          <w:noProof/>
          <w:sz w:val="72"/>
          <w:szCs w:val="72"/>
        </w:rPr>
        <w:t>Module2</w:t>
      </w:r>
    </w:p>
    <w:p w:rsidR="00C15729" w:rsidRPr="00C15729" w:rsidRDefault="00C15729" w:rsidP="00C15729">
      <w:pPr>
        <w:jc w:val="center"/>
        <w:rPr>
          <w:rFonts w:cstheme="minorHAnsi"/>
          <w:b/>
          <w:noProof/>
          <w:sz w:val="96"/>
          <w:szCs w:val="96"/>
        </w:rPr>
      </w:pPr>
      <w:r w:rsidRPr="00C15729">
        <w:rPr>
          <w:rFonts w:cstheme="minorHAnsi"/>
          <w:b/>
          <w:noProof/>
          <w:sz w:val="96"/>
          <w:szCs w:val="96"/>
        </w:rPr>
        <w:t>Patterns and Equations</w:t>
      </w:r>
    </w:p>
    <w:p w:rsidR="00C15729" w:rsidRPr="00B509E7" w:rsidRDefault="00C15729" w:rsidP="00C15729">
      <w:pPr>
        <w:jc w:val="center"/>
        <w:rPr>
          <w:rFonts w:ascii="Verdana" w:hAnsi="Verdana"/>
          <w:noProof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961379" wp14:editId="28F54139">
            <wp:extent cx="4901565" cy="2966720"/>
            <wp:effectExtent l="0" t="0" r="0" b="5080"/>
            <wp:docPr id="2" name="il_fi" descr="http://www.rjcooper.com/2+2/alg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jcooper.com/2+2/algeb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EE" w:rsidRDefault="001F28EE"/>
    <w:p w:rsidR="00C15729" w:rsidRDefault="00CE447A">
      <w:r>
        <w:rPr>
          <w:noProof/>
        </w:rPr>
        <w:lastRenderedPageBreak/>
        <w:drawing>
          <wp:inline distT="0" distB="0" distL="0" distR="0" wp14:anchorId="54043E6D" wp14:editId="41DBCACB">
            <wp:extent cx="4986670" cy="815387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9547" cy="815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7A" w:rsidRDefault="00CE447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4F4405" wp14:editId="19F14EA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9103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6D6E61E3" wp14:editId="395745B4">
            <wp:extent cx="5943600" cy="3221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7A" w:rsidRDefault="00CE447A"/>
    <w:p w:rsidR="00CE447A" w:rsidRDefault="00CE447A"/>
    <w:p w:rsidR="00CE447A" w:rsidRDefault="00CE447A">
      <w:r>
        <w:rPr>
          <w:noProof/>
        </w:rPr>
        <w:lastRenderedPageBreak/>
        <w:drawing>
          <wp:inline distT="0" distB="0" distL="0" distR="0" wp14:anchorId="72EF66FC" wp14:editId="48778674">
            <wp:extent cx="5943600" cy="1363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7A" w:rsidRDefault="00CE447A">
      <w:r>
        <w:rPr>
          <w:noProof/>
        </w:rPr>
        <w:drawing>
          <wp:inline distT="0" distB="0" distL="0" distR="0" wp14:anchorId="1FE21C95" wp14:editId="08F8667F">
            <wp:extent cx="5943978" cy="4635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978" cy="46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7A" w:rsidRDefault="00CE447A"/>
    <w:p w:rsidR="00CE447A" w:rsidRDefault="00CE447A">
      <w:r>
        <w:rPr>
          <w:noProof/>
        </w:rPr>
        <w:drawing>
          <wp:inline distT="0" distB="0" distL="0" distR="0" wp14:anchorId="0BD6BD12" wp14:editId="128DAB60">
            <wp:extent cx="5943600" cy="1258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7A" w:rsidRDefault="00CE447A"/>
    <w:p w:rsidR="00CE447A" w:rsidRDefault="00CE447A">
      <w:r>
        <w:rPr>
          <w:noProof/>
        </w:rPr>
        <w:lastRenderedPageBreak/>
        <w:drawing>
          <wp:inline distT="0" distB="0" distL="0" distR="0" wp14:anchorId="5448B733" wp14:editId="63FA1FB8">
            <wp:extent cx="5943600" cy="2784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D7" w:rsidRDefault="009F46D7">
      <w:r>
        <w:rPr>
          <w:noProof/>
        </w:rPr>
        <w:drawing>
          <wp:inline distT="0" distB="0" distL="0" distR="0" wp14:anchorId="6C0AE10D" wp14:editId="1CEE9045">
            <wp:extent cx="5943600" cy="26435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D7" w:rsidRDefault="009F46D7"/>
    <w:p w:rsidR="009F46D7" w:rsidRDefault="009F46D7"/>
    <w:p w:rsidR="009F46D7" w:rsidRDefault="009F46D7"/>
    <w:p w:rsidR="009F46D7" w:rsidRDefault="009F46D7"/>
    <w:p w:rsidR="009F46D7" w:rsidRDefault="009F46D7"/>
    <w:p w:rsidR="009F46D7" w:rsidRDefault="009F46D7"/>
    <w:p w:rsidR="009F46D7" w:rsidRDefault="009F46D7"/>
    <w:p w:rsidR="009F46D7" w:rsidRDefault="009F46D7"/>
    <w:p w:rsidR="009F46D7" w:rsidRDefault="009F46D7">
      <w:r>
        <w:rPr>
          <w:noProof/>
        </w:rPr>
        <w:lastRenderedPageBreak/>
        <w:drawing>
          <wp:inline distT="0" distB="0" distL="0" distR="0" wp14:anchorId="581197BA" wp14:editId="35F69289">
            <wp:extent cx="5943600" cy="4765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D7" w:rsidRDefault="009F46D7">
      <w:r>
        <w:rPr>
          <w:noProof/>
        </w:rPr>
        <w:drawing>
          <wp:inline distT="0" distB="0" distL="0" distR="0" wp14:anchorId="5844AF32" wp14:editId="0B0312A4">
            <wp:extent cx="5943600" cy="3263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D7" w:rsidRDefault="009F46D7">
      <w:r>
        <w:rPr>
          <w:noProof/>
        </w:rPr>
        <w:lastRenderedPageBreak/>
        <w:drawing>
          <wp:inline distT="0" distB="0" distL="0" distR="0" wp14:anchorId="253A5099" wp14:editId="0E92D455">
            <wp:extent cx="5943600" cy="514615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D7" w:rsidRDefault="009F46D7">
      <w:r>
        <w:rPr>
          <w:noProof/>
        </w:rPr>
        <w:drawing>
          <wp:inline distT="0" distB="0" distL="0" distR="0" wp14:anchorId="6E0BD6F1" wp14:editId="13115E74">
            <wp:extent cx="5943600" cy="23710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/>
    <w:p w:rsidR="006057F3" w:rsidRDefault="006057F3">
      <w:r>
        <w:rPr>
          <w:noProof/>
        </w:rPr>
        <w:lastRenderedPageBreak/>
        <w:drawing>
          <wp:inline distT="0" distB="0" distL="0" distR="0" wp14:anchorId="7EAF6938" wp14:editId="6C6B23B6">
            <wp:extent cx="5943600" cy="29952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>
      <w:r>
        <w:rPr>
          <w:noProof/>
        </w:rPr>
        <w:drawing>
          <wp:inline distT="0" distB="0" distL="0" distR="0" wp14:anchorId="694E5C14" wp14:editId="294166C6">
            <wp:extent cx="5943600" cy="48914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>
      <w:r>
        <w:rPr>
          <w:noProof/>
        </w:rPr>
        <w:lastRenderedPageBreak/>
        <w:drawing>
          <wp:inline distT="0" distB="0" distL="0" distR="0" wp14:anchorId="622E5F8D" wp14:editId="398A8B91">
            <wp:extent cx="5943600" cy="4346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/>
    <w:p w:rsidR="006057F3" w:rsidRDefault="006057F3">
      <w:r>
        <w:rPr>
          <w:noProof/>
        </w:rPr>
        <w:drawing>
          <wp:inline distT="0" distB="0" distL="0" distR="0" wp14:anchorId="6DF94BB3" wp14:editId="3C28311D">
            <wp:extent cx="5943600" cy="2326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/>
    <w:p w:rsidR="006057F3" w:rsidRDefault="006057F3"/>
    <w:p w:rsidR="006057F3" w:rsidRDefault="006057F3"/>
    <w:p w:rsidR="006057F3" w:rsidRDefault="006057F3">
      <w:r>
        <w:rPr>
          <w:noProof/>
        </w:rPr>
        <w:lastRenderedPageBreak/>
        <w:drawing>
          <wp:inline distT="0" distB="0" distL="0" distR="0" wp14:anchorId="1BC40F72" wp14:editId="20962A44">
            <wp:extent cx="5943600" cy="36601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>
      <w:r>
        <w:rPr>
          <w:noProof/>
        </w:rPr>
        <w:drawing>
          <wp:inline distT="0" distB="0" distL="0" distR="0" wp14:anchorId="426D020A" wp14:editId="627080EE">
            <wp:extent cx="5943600" cy="38233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/>
    <w:p w:rsidR="006057F3" w:rsidRDefault="006057F3">
      <w:r>
        <w:rPr>
          <w:noProof/>
        </w:rPr>
        <w:lastRenderedPageBreak/>
        <w:drawing>
          <wp:inline distT="0" distB="0" distL="0" distR="0" wp14:anchorId="3436BC67" wp14:editId="02B72E7B">
            <wp:extent cx="5943600" cy="42602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>
      <w:r>
        <w:rPr>
          <w:noProof/>
        </w:rPr>
        <w:drawing>
          <wp:inline distT="0" distB="0" distL="0" distR="0" wp14:anchorId="4F1DBA60" wp14:editId="324BBEDB">
            <wp:extent cx="5943600" cy="29673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/>
    <w:p w:rsidR="006057F3" w:rsidRDefault="006057F3"/>
    <w:p w:rsidR="006057F3" w:rsidRDefault="006057F3">
      <w:r>
        <w:rPr>
          <w:noProof/>
        </w:rPr>
        <w:lastRenderedPageBreak/>
        <w:drawing>
          <wp:inline distT="0" distB="0" distL="0" distR="0" wp14:anchorId="28362ED6" wp14:editId="05DA30B7">
            <wp:extent cx="5943600" cy="30537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/>
    <w:p w:rsidR="006057F3" w:rsidRDefault="006057F3">
      <w:r>
        <w:rPr>
          <w:noProof/>
        </w:rPr>
        <w:drawing>
          <wp:inline distT="0" distB="0" distL="0" distR="0" wp14:anchorId="2BECA3F6" wp14:editId="2A51C5DC">
            <wp:extent cx="5943600" cy="3016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/>
    <w:p w:rsidR="006057F3" w:rsidRDefault="006057F3"/>
    <w:p w:rsidR="006057F3" w:rsidRDefault="006057F3"/>
    <w:p w:rsidR="006057F3" w:rsidRDefault="006057F3"/>
    <w:p w:rsidR="006057F3" w:rsidRDefault="006057F3"/>
    <w:p w:rsidR="006057F3" w:rsidRDefault="006057F3">
      <w:r>
        <w:rPr>
          <w:noProof/>
        </w:rPr>
        <w:lastRenderedPageBreak/>
        <w:drawing>
          <wp:inline distT="0" distB="0" distL="0" distR="0" wp14:anchorId="0240B4A8" wp14:editId="5DA34E65">
            <wp:extent cx="5943600" cy="31349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F3" w:rsidRDefault="006057F3">
      <w:r>
        <w:rPr>
          <w:noProof/>
        </w:rPr>
        <w:drawing>
          <wp:inline distT="0" distB="0" distL="0" distR="0" wp14:anchorId="428840D9" wp14:editId="53E14ED3">
            <wp:extent cx="5943600" cy="46628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1" w:rsidRDefault="00CC2265">
      <w:r>
        <w:rPr>
          <w:noProof/>
        </w:rPr>
        <w:lastRenderedPageBreak/>
        <w:drawing>
          <wp:inline distT="0" distB="0" distL="0" distR="0" wp14:anchorId="5EED23F4" wp14:editId="0440DF8F">
            <wp:extent cx="5943600" cy="5305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65" w:rsidRDefault="00CC2265"/>
    <w:p w:rsidR="00CC2265" w:rsidRDefault="00CC2265">
      <w:r>
        <w:rPr>
          <w:noProof/>
        </w:rPr>
        <w:drawing>
          <wp:inline distT="0" distB="0" distL="0" distR="0" wp14:anchorId="2A8D1FDA" wp14:editId="73F7CA9B">
            <wp:extent cx="5943600" cy="15309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65" w:rsidRDefault="00CC2265"/>
    <w:p w:rsidR="00CC2265" w:rsidRDefault="00CC2265"/>
    <w:p w:rsidR="00CC2265" w:rsidRDefault="00CC2265">
      <w:r>
        <w:rPr>
          <w:noProof/>
        </w:rPr>
        <w:lastRenderedPageBreak/>
        <w:drawing>
          <wp:inline distT="0" distB="0" distL="0" distR="0" wp14:anchorId="76320EFF" wp14:editId="49C22D9D">
            <wp:extent cx="5943600" cy="15468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65" w:rsidRDefault="00CC2265"/>
    <w:p w:rsidR="00CC2265" w:rsidRDefault="00CC2265">
      <w:r>
        <w:rPr>
          <w:noProof/>
        </w:rPr>
        <w:drawing>
          <wp:inline distT="0" distB="0" distL="0" distR="0" wp14:anchorId="6936B1C0" wp14:editId="56968F11">
            <wp:extent cx="5943600" cy="270383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65" w:rsidRDefault="00CC2265"/>
    <w:p w:rsidR="00CC2265" w:rsidRDefault="00CC2265">
      <w:r>
        <w:rPr>
          <w:noProof/>
        </w:rPr>
        <w:drawing>
          <wp:inline distT="0" distB="0" distL="0" distR="0" wp14:anchorId="227624E7" wp14:editId="5ED8E782">
            <wp:extent cx="5943600" cy="13093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65" w:rsidRDefault="00CC2265"/>
    <w:p w:rsidR="00CC2265" w:rsidRDefault="00CC2265"/>
    <w:p w:rsidR="00CC2265" w:rsidRDefault="00CC2265"/>
    <w:p w:rsidR="00CC2265" w:rsidRDefault="00CC2265"/>
    <w:p w:rsidR="00CC2265" w:rsidRDefault="00CC2265"/>
    <w:p w:rsidR="00CC2265" w:rsidRDefault="00CC2265">
      <w:r>
        <w:rPr>
          <w:noProof/>
        </w:rPr>
        <w:lastRenderedPageBreak/>
        <w:drawing>
          <wp:inline distT="0" distB="0" distL="0" distR="0" wp14:anchorId="322BDC4D" wp14:editId="348AC4D9">
            <wp:extent cx="5943600" cy="62788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65" w:rsidRDefault="00CC2265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08D86FD" wp14:editId="108065EA">
            <wp:extent cx="5791200" cy="12763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65" w:rsidRDefault="00CC2265">
      <w:pPr>
        <w:rPr>
          <w:noProof/>
        </w:rPr>
      </w:pPr>
    </w:p>
    <w:p w:rsidR="00CC2265" w:rsidRDefault="004F1A4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CCACE4" wp14:editId="5C8B3F72">
            <wp:extent cx="5943600" cy="34861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49" w:rsidRDefault="004F1A49">
      <w:pPr>
        <w:rPr>
          <w:noProof/>
        </w:rPr>
      </w:pPr>
    </w:p>
    <w:p w:rsidR="004F1A49" w:rsidRDefault="004F1A49">
      <w:pPr>
        <w:rPr>
          <w:noProof/>
        </w:rPr>
      </w:pPr>
    </w:p>
    <w:p w:rsidR="004F1A49" w:rsidRDefault="004F1A49">
      <w:pPr>
        <w:rPr>
          <w:noProof/>
        </w:rPr>
      </w:pPr>
    </w:p>
    <w:p w:rsidR="004F1A49" w:rsidRDefault="004F1A49">
      <w:pPr>
        <w:rPr>
          <w:noProof/>
        </w:rPr>
      </w:pPr>
    </w:p>
    <w:p w:rsidR="004F1A49" w:rsidRDefault="004F1A49">
      <w:pPr>
        <w:rPr>
          <w:noProof/>
        </w:rPr>
      </w:pPr>
    </w:p>
    <w:p w:rsidR="004F1A49" w:rsidRDefault="004F1A49">
      <w:pPr>
        <w:rPr>
          <w:noProof/>
        </w:rPr>
      </w:pPr>
    </w:p>
    <w:p w:rsidR="004F1A49" w:rsidRDefault="004F1A49">
      <w:pPr>
        <w:rPr>
          <w:noProof/>
        </w:rPr>
      </w:pPr>
      <w:r>
        <w:rPr>
          <w:noProof/>
        </w:rPr>
        <w:drawing>
          <wp:inline distT="0" distB="0" distL="0" distR="0" wp14:anchorId="794D926B" wp14:editId="29969C39">
            <wp:extent cx="5943600" cy="231902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49" w:rsidRDefault="004F1A49">
      <w:pPr>
        <w:rPr>
          <w:noProof/>
        </w:rPr>
      </w:pPr>
    </w:p>
    <w:p w:rsidR="004F1A49" w:rsidRDefault="00D81A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FFE63A" wp14:editId="0BE51812">
            <wp:extent cx="5943600" cy="4864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FC" w:rsidRDefault="00D81AFC">
      <w:pPr>
        <w:rPr>
          <w:noProof/>
        </w:rPr>
      </w:pPr>
      <w:r>
        <w:rPr>
          <w:noProof/>
        </w:rPr>
        <w:drawing>
          <wp:inline distT="0" distB="0" distL="0" distR="0" wp14:anchorId="25DEBEFB" wp14:editId="37EE7ABC">
            <wp:extent cx="5943600" cy="30010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FC" w:rsidRDefault="00D81A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068430" wp14:editId="54A352B4">
            <wp:extent cx="5943600" cy="31330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FC" w:rsidRDefault="00D81AFC">
      <w:pPr>
        <w:rPr>
          <w:noProof/>
        </w:rPr>
      </w:pPr>
    </w:p>
    <w:p w:rsidR="00D81AFC" w:rsidRDefault="00D81AFC">
      <w:pPr>
        <w:rPr>
          <w:noProof/>
        </w:rPr>
      </w:pPr>
    </w:p>
    <w:p w:rsidR="00D81AFC" w:rsidRDefault="00D81AFC">
      <w:pPr>
        <w:rPr>
          <w:noProof/>
        </w:rPr>
      </w:pPr>
      <w:r>
        <w:rPr>
          <w:noProof/>
        </w:rPr>
        <w:drawing>
          <wp:inline distT="0" distB="0" distL="0" distR="0" wp14:anchorId="1BAE07B4" wp14:editId="4EDC4F91">
            <wp:extent cx="5943600" cy="26949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FC" w:rsidRDefault="00D81AFC">
      <w:pPr>
        <w:rPr>
          <w:noProof/>
        </w:rPr>
      </w:pPr>
    </w:p>
    <w:p w:rsidR="00D81AFC" w:rsidRDefault="00D81AFC">
      <w:pPr>
        <w:rPr>
          <w:noProof/>
        </w:rPr>
      </w:pPr>
    </w:p>
    <w:p w:rsidR="00D81AFC" w:rsidRDefault="00D81AFC">
      <w:pPr>
        <w:rPr>
          <w:noProof/>
        </w:rPr>
      </w:pPr>
    </w:p>
    <w:p w:rsidR="00D81AFC" w:rsidRDefault="00D81AFC">
      <w:pPr>
        <w:rPr>
          <w:noProof/>
        </w:rPr>
      </w:pPr>
    </w:p>
    <w:p w:rsidR="00D81AFC" w:rsidRDefault="00D81AFC">
      <w:pPr>
        <w:rPr>
          <w:noProof/>
        </w:rPr>
      </w:pPr>
    </w:p>
    <w:p w:rsidR="00D81AFC" w:rsidRDefault="00DB23A4">
      <w:pPr>
        <w:rPr>
          <w:noProof/>
        </w:rPr>
      </w:pPr>
      <w:r>
        <w:rPr>
          <w:noProof/>
        </w:rPr>
        <w:drawing>
          <wp:inline distT="0" distB="0" distL="0" distR="0" wp14:anchorId="32AE8F48" wp14:editId="4B648EFD">
            <wp:extent cx="5943600" cy="253301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FC" w:rsidRDefault="00D81AFC">
      <w:pPr>
        <w:rPr>
          <w:noProof/>
        </w:rPr>
      </w:pPr>
    </w:p>
    <w:p w:rsidR="00D81AFC" w:rsidRDefault="00D81AFC">
      <w:pPr>
        <w:rPr>
          <w:noProof/>
        </w:rPr>
      </w:pPr>
    </w:p>
    <w:p w:rsidR="00D81AFC" w:rsidRDefault="008E0CEB">
      <w:pPr>
        <w:rPr>
          <w:noProof/>
        </w:rPr>
      </w:pPr>
      <w:r>
        <w:rPr>
          <w:noProof/>
        </w:rPr>
        <w:drawing>
          <wp:inline distT="0" distB="0" distL="0" distR="0" wp14:anchorId="70379A9E" wp14:editId="7819E1B5">
            <wp:extent cx="5943600" cy="3792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EB" w:rsidRDefault="008E0CEB">
      <w:pPr>
        <w:rPr>
          <w:noProof/>
        </w:rPr>
      </w:pPr>
    </w:p>
    <w:p w:rsidR="008E0CEB" w:rsidRDefault="008E0CEB">
      <w:pPr>
        <w:rPr>
          <w:noProof/>
        </w:rPr>
      </w:pPr>
    </w:p>
    <w:p w:rsidR="008E0CEB" w:rsidRDefault="008E0CE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5E3A48" wp14:editId="546F81CF">
            <wp:extent cx="5943600" cy="4846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EB" w:rsidRDefault="008E0CEB">
      <w:pPr>
        <w:rPr>
          <w:noProof/>
        </w:rPr>
      </w:pPr>
      <w:r>
        <w:rPr>
          <w:noProof/>
        </w:rPr>
        <w:drawing>
          <wp:inline distT="0" distB="0" distL="0" distR="0" wp14:anchorId="19A8BE92" wp14:editId="08228DDF">
            <wp:extent cx="5943600" cy="904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EB" w:rsidRDefault="008E0CEB">
      <w:pPr>
        <w:rPr>
          <w:noProof/>
        </w:rPr>
      </w:pPr>
    </w:p>
    <w:p w:rsidR="008E0CEB" w:rsidRDefault="008E0CEB">
      <w:pPr>
        <w:rPr>
          <w:noProof/>
        </w:rPr>
      </w:pPr>
      <w:r>
        <w:rPr>
          <w:noProof/>
        </w:rPr>
        <w:drawing>
          <wp:inline distT="0" distB="0" distL="0" distR="0" wp14:anchorId="63A5A888" wp14:editId="48BE45A4">
            <wp:extent cx="5943600" cy="12788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FC" w:rsidRDefault="00D81AFC">
      <w:pPr>
        <w:rPr>
          <w:noProof/>
        </w:rPr>
      </w:pPr>
    </w:p>
    <w:p w:rsidR="00D81AFC" w:rsidRDefault="008E0CE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A97749" wp14:editId="3CC9DA46">
            <wp:extent cx="6226875" cy="4242391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26875" cy="42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EB" w:rsidRDefault="008E0CEB">
      <w:pPr>
        <w:rPr>
          <w:noProof/>
        </w:rPr>
      </w:pPr>
    </w:p>
    <w:p w:rsidR="008E0CEB" w:rsidRDefault="008E0CEB">
      <w:pPr>
        <w:rPr>
          <w:noProof/>
        </w:rPr>
      </w:pPr>
    </w:p>
    <w:p w:rsidR="008E0CEB" w:rsidRDefault="008E0CEB">
      <w:pPr>
        <w:rPr>
          <w:noProof/>
        </w:rPr>
      </w:pPr>
    </w:p>
    <w:p w:rsidR="008E0CEB" w:rsidRDefault="008E0CEB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8435962" wp14:editId="7A792650">
            <wp:extent cx="5444905" cy="2105247"/>
            <wp:effectExtent l="0" t="0" r="381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FC" w:rsidRDefault="008E0CEB" w:rsidP="008E0CEB">
      <w:pPr>
        <w:tabs>
          <w:tab w:val="left" w:pos="1473"/>
        </w:tabs>
        <w:rPr>
          <w:noProof/>
        </w:rPr>
      </w:pPr>
      <w:r>
        <w:rPr>
          <w:noProof/>
        </w:rPr>
        <w:tab/>
      </w:r>
    </w:p>
    <w:p w:rsidR="008E0CEB" w:rsidRDefault="008E0CEB" w:rsidP="008E0CEB">
      <w:pPr>
        <w:tabs>
          <w:tab w:val="left" w:pos="1473"/>
        </w:tabs>
        <w:rPr>
          <w:noProof/>
        </w:rPr>
      </w:pPr>
    </w:p>
    <w:p w:rsidR="008E0CEB" w:rsidRDefault="008E0CEB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DA82DBD" wp14:editId="0D9459D4">
            <wp:extent cx="5943600" cy="44684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EB" w:rsidRDefault="008E0CEB" w:rsidP="008E0CEB">
      <w:pPr>
        <w:tabs>
          <w:tab w:val="left" w:pos="1473"/>
        </w:tabs>
        <w:rPr>
          <w:noProof/>
        </w:rPr>
      </w:pPr>
    </w:p>
    <w:p w:rsidR="008E0CEB" w:rsidRDefault="008E0CEB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41014EB6" wp14:editId="205425AB">
            <wp:extent cx="5943600" cy="31140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8C" w:rsidRDefault="0035488C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6AA9358" wp14:editId="7B144D2D">
            <wp:extent cx="5943600" cy="3614420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8C" w:rsidRDefault="0035488C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3677060A" wp14:editId="326054E6">
            <wp:extent cx="5943600" cy="431800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8C" w:rsidRDefault="0035488C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F86A005" wp14:editId="398E76D5">
            <wp:extent cx="5943600" cy="38404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65656944" wp14:editId="704761BB">
            <wp:extent cx="5943600" cy="398081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44217C2" wp14:editId="68DBCBDB">
            <wp:extent cx="5943600" cy="50958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82F7C02" wp14:editId="7FFD71E4">
            <wp:extent cx="6501356" cy="4146698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01356" cy="41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5475A0E5" wp14:editId="6D7677B1">
            <wp:extent cx="5943600" cy="19716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72A6D6B" wp14:editId="61D9A1C3">
            <wp:extent cx="5603358" cy="3177631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3456" cy="31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48F7BF3C" wp14:editId="62D418E7">
            <wp:extent cx="6474716" cy="3987209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79212" cy="39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C57BDB6" wp14:editId="62F1688B">
            <wp:extent cx="6106324" cy="4210493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3417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69100450" wp14:editId="0902660D">
            <wp:extent cx="5943600" cy="3271520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C5" w:rsidRDefault="007108C5" w:rsidP="008E0CEB">
      <w:pPr>
        <w:tabs>
          <w:tab w:val="left" w:pos="1473"/>
        </w:tabs>
        <w:rPr>
          <w:noProof/>
        </w:rPr>
      </w:pPr>
    </w:p>
    <w:p w:rsidR="007108C5" w:rsidRDefault="007108C5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DAF5E47" wp14:editId="24BB158E">
            <wp:extent cx="5943600" cy="5521960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1B" w:rsidRDefault="0036221B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43AD0695" wp14:editId="116D06DE">
            <wp:extent cx="6294474" cy="233151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6204" cy="233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1B" w:rsidRDefault="0036221B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F80E12D" wp14:editId="734D2B3A">
            <wp:extent cx="6171528" cy="3381153"/>
            <wp:effectExtent l="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76682" cy="33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05E6F49E" wp14:editId="367A4310">
            <wp:extent cx="594360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6EB8A26" wp14:editId="710C82C9">
            <wp:extent cx="5943600" cy="22688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271E6FAC" wp14:editId="321E7B52">
            <wp:extent cx="5943600" cy="24987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F4ECD3A" wp14:editId="651F2835">
            <wp:extent cx="5943600" cy="17030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53DC1B2E" wp14:editId="26A86ECE">
            <wp:extent cx="5943600" cy="389890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BE6E108" wp14:editId="04B984A9">
            <wp:extent cx="5943600" cy="246253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617FD516" wp14:editId="16FBB452">
            <wp:extent cx="5943600" cy="4646295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4F1AC17" wp14:editId="78059BCF">
            <wp:extent cx="5943600" cy="424434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3B7017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306726BB" wp14:editId="2497E7EC">
            <wp:extent cx="5943600" cy="2984500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Default="003B7017" w:rsidP="008E0CEB">
      <w:pPr>
        <w:tabs>
          <w:tab w:val="left" w:pos="1473"/>
        </w:tabs>
        <w:rPr>
          <w:noProof/>
        </w:rPr>
      </w:pPr>
    </w:p>
    <w:p w:rsidR="003B7017" w:rsidRDefault="006C0203" w:rsidP="008E0CEB">
      <w:pPr>
        <w:tabs>
          <w:tab w:val="left" w:pos="147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301E7AE" wp14:editId="33FD7DB2">
            <wp:extent cx="5943600" cy="191706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6C0203" w:rsidP="008E0CEB">
      <w:pPr>
        <w:tabs>
          <w:tab w:val="left" w:pos="1473"/>
        </w:tabs>
        <w:rPr>
          <w:noProof/>
        </w:rPr>
      </w:pPr>
      <w:r>
        <w:rPr>
          <w:noProof/>
        </w:rPr>
        <w:drawing>
          <wp:inline distT="0" distB="0" distL="0" distR="0" wp14:anchorId="4058C2AA" wp14:editId="3C1F1EAE">
            <wp:extent cx="5943600" cy="401129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03" w:rsidRDefault="006C0203" w:rsidP="001D5774"/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>
      <w:r>
        <w:rPr>
          <w:noProof/>
        </w:rPr>
        <w:lastRenderedPageBreak/>
        <w:drawing>
          <wp:inline distT="0" distB="0" distL="0" distR="0" wp14:anchorId="7A0B1869" wp14:editId="244AA739">
            <wp:extent cx="5943600" cy="48844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>
      <w:r>
        <w:rPr>
          <w:noProof/>
        </w:rPr>
        <w:drawing>
          <wp:inline distT="0" distB="0" distL="0" distR="0" wp14:anchorId="0C22B2F1" wp14:editId="2D692DDD">
            <wp:extent cx="5943600" cy="35179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>
      <w:r>
        <w:rPr>
          <w:noProof/>
        </w:rPr>
        <w:lastRenderedPageBreak/>
        <w:drawing>
          <wp:inline distT="0" distB="0" distL="0" distR="0" wp14:anchorId="766EFB27" wp14:editId="6F5B8EE9">
            <wp:extent cx="5943600" cy="39833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>
      <w:r>
        <w:rPr>
          <w:noProof/>
        </w:rPr>
        <w:drawing>
          <wp:inline distT="0" distB="0" distL="0" distR="0" wp14:anchorId="3EA24BD7" wp14:editId="1C4FE334">
            <wp:extent cx="5943600" cy="37782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>
      <w:r>
        <w:rPr>
          <w:noProof/>
        </w:rPr>
        <w:lastRenderedPageBreak/>
        <w:drawing>
          <wp:inline distT="0" distB="0" distL="0" distR="0" wp14:anchorId="755B13AB" wp14:editId="41E612D9">
            <wp:extent cx="5943600" cy="203898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/>
    <w:p w:rsidR="001D5774" w:rsidRDefault="001D5774" w:rsidP="001D5774"/>
    <w:p w:rsidR="001D5774" w:rsidRDefault="001D5774" w:rsidP="001D5774">
      <w:r>
        <w:rPr>
          <w:noProof/>
        </w:rPr>
        <w:drawing>
          <wp:inline distT="0" distB="0" distL="0" distR="0" wp14:anchorId="41DB0284" wp14:editId="33A791E8">
            <wp:extent cx="5943600" cy="472821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>
      <w:r>
        <w:rPr>
          <w:noProof/>
        </w:rPr>
        <w:drawing>
          <wp:inline distT="0" distB="0" distL="0" distR="0" wp14:anchorId="584397C2" wp14:editId="444E44BE">
            <wp:extent cx="5943600" cy="3596005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/>
    <w:p w:rsidR="001D5774" w:rsidRDefault="001D5774" w:rsidP="001D5774"/>
    <w:p w:rsidR="001D5774" w:rsidRDefault="001D5774" w:rsidP="001D5774">
      <w:r>
        <w:rPr>
          <w:noProof/>
        </w:rPr>
        <w:drawing>
          <wp:inline distT="0" distB="0" distL="0" distR="0" wp14:anchorId="0F559559" wp14:editId="55F89BC4">
            <wp:extent cx="5943600" cy="1629410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/>
    <w:p w:rsidR="001D5774" w:rsidRDefault="001D5774" w:rsidP="001D5774">
      <w:r>
        <w:rPr>
          <w:noProof/>
        </w:rPr>
        <w:lastRenderedPageBreak/>
        <w:drawing>
          <wp:inline distT="0" distB="0" distL="0" distR="0" wp14:anchorId="50D7076D" wp14:editId="6444BBEF">
            <wp:extent cx="5943600" cy="196723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/>
    <w:p w:rsidR="00C029C3" w:rsidRDefault="00C029C3" w:rsidP="001D5774">
      <w:r>
        <w:t xml:space="preserve"> </w:t>
      </w:r>
    </w:p>
    <w:p w:rsidR="001D5774" w:rsidRDefault="00C029C3" w:rsidP="001D5774">
      <w:r>
        <w:t xml:space="preserve">  </w:t>
      </w:r>
      <w:r>
        <w:rPr>
          <w:noProof/>
        </w:rPr>
        <w:drawing>
          <wp:inline distT="0" distB="0" distL="0" distR="0" wp14:anchorId="70B4B391" wp14:editId="11CE8225">
            <wp:extent cx="5943600" cy="153289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/>
    <w:p w:rsidR="00C029C3" w:rsidRDefault="00C029C3" w:rsidP="001D5774"/>
    <w:p w:rsidR="00C029C3" w:rsidRDefault="00C029C3" w:rsidP="001D5774">
      <w:r>
        <w:rPr>
          <w:noProof/>
        </w:rPr>
        <w:drawing>
          <wp:inline distT="0" distB="0" distL="0" distR="0" wp14:anchorId="20A3E1AA" wp14:editId="13198325">
            <wp:extent cx="5943600" cy="1878965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/>
    <w:p w:rsidR="00C029C3" w:rsidRDefault="00C029C3" w:rsidP="001D5774"/>
    <w:p w:rsidR="00C029C3" w:rsidRDefault="00C029C3" w:rsidP="001D5774"/>
    <w:p w:rsidR="00C029C3" w:rsidRDefault="00C029C3" w:rsidP="001D5774">
      <w:r>
        <w:rPr>
          <w:noProof/>
        </w:rPr>
        <w:lastRenderedPageBreak/>
        <w:drawing>
          <wp:inline distT="0" distB="0" distL="0" distR="0" wp14:anchorId="1E68BA1A" wp14:editId="4ECA1177">
            <wp:extent cx="5943600" cy="3845560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>
      <w:r>
        <w:rPr>
          <w:noProof/>
        </w:rPr>
        <w:drawing>
          <wp:inline distT="0" distB="0" distL="0" distR="0" wp14:anchorId="3D52AF7E" wp14:editId="1F0B8420">
            <wp:extent cx="5943600" cy="3974465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>
      <w:r>
        <w:rPr>
          <w:noProof/>
        </w:rPr>
        <w:lastRenderedPageBreak/>
        <w:drawing>
          <wp:inline distT="0" distB="0" distL="0" distR="0" wp14:anchorId="5C9B706A" wp14:editId="4471BE53">
            <wp:extent cx="5943600" cy="38569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>
      <w:r>
        <w:rPr>
          <w:noProof/>
        </w:rPr>
        <w:drawing>
          <wp:inline distT="0" distB="0" distL="0" distR="0" wp14:anchorId="32318646" wp14:editId="5C37DAA4">
            <wp:extent cx="5943600" cy="21348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>
      <w:r>
        <w:rPr>
          <w:noProof/>
        </w:rPr>
        <w:drawing>
          <wp:inline distT="0" distB="0" distL="0" distR="0" wp14:anchorId="23B45AE8" wp14:editId="5C8C043C">
            <wp:extent cx="5943600" cy="178054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C029C3" w:rsidP="001D5774">
      <w:r>
        <w:rPr>
          <w:noProof/>
        </w:rPr>
        <w:lastRenderedPageBreak/>
        <w:drawing>
          <wp:inline distT="0" distB="0" distL="0" distR="0" wp14:anchorId="05A808E6" wp14:editId="44154C90">
            <wp:extent cx="5943600" cy="17811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3" w:rsidRDefault="002671C5" w:rsidP="001D5774">
      <w:r>
        <w:rPr>
          <w:noProof/>
        </w:rPr>
        <w:drawing>
          <wp:inline distT="0" distB="0" distL="0" distR="0" wp14:anchorId="0A1E0783" wp14:editId="32E83CC1">
            <wp:extent cx="5943600" cy="3233420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C5" w:rsidRDefault="002671C5" w:rsidP="001D5774"/>
    <w:p w:rsidR="002671C5" w:rsidRDefault="002671C5" w:rsidP="001D5774"/>
    <w:p w:rsidR="002671C5" w:rsidRDefault="002671C5" w:rsidP="001D5774"/>
    <w:p w:rsidR="002671C5" w:rsidRDefault="002671C5" w:rsidP="001D5774"/>
    <w:p w:rsidR="002671C5" w:rsidRDefault="002671C5" w:rsidP="001D5774"/>
    <w:p w:rsidR="002671C5" w:rsidRDefault="002671C5" w:rsidP="001D5774"/>
    <w:p w:rsidR="002671C5" w:rsidRDefault="002671C5" w:rsidP="001D5774"/>
    <w:p w:rsidR="002671C5" w:rsidRDefault="002671C5" w:rsidP="001D5774"/>
    <w:p w:rsidR="002671C5" w:rsidRDefault="002671C5" w:rsidP="001D5774"/>
    <w:p w:rsidR="002671C5" w:rsidRDefault="002671C5" w:rsidP="001D5774">
      <w:r>
        <w:rPr>
          <w:noProof/>
        </w:rPr>
        <w:lastRenderedPageBreak/>
        <w:drawing>
          <wp:inline distT="0" distB="0" distL="0" distR="0" wp14:anchorId="63CF55D1" wp14:editId="102A4DBD">
            <wp:extent cx="5943600" cy="4091305"/>
            <wp:effectExtent l="0" t="0" r="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C5" w:rsidRDefault="002671C5" w:rsidP="001D5774"/>
    <w:p w:rsidR="00DC33C6" w:rsidRDefault="00DC33C6" w:rsidP="001D5774">
      <w:r>
        <w:rPr>
          <w:noProof/>
        </w:rPr>
        <w:drawing>
          <wp:inline distT="0" distB="0" distL="0" distR="0" wp14:anchorId="42BC1B8B" wp14:editId="62316DBF">
            <wp:extent cx="5857875" cy="17716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>
      <w:r>
        <w:rPr>
          <w:noProof/>
        </w:rPr>
        <w:lastRenderedPageBreak/>
        <w:drawing>
          <wp:inline distT="0" distB="0" distL="0" distR="0" wp14:anchorId="6955F8F3" wp14:editId="03755C3E">
            <wp:extent cx="5943600" cy="30753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/>
    <w:p w:rsidR="00DC33C6" w:rsidRDefault="00DC33C6" w:rsidP="001D5774">
      <w:r>
        <w:rPr>
          <w:noProof/>
        </w:rPr>
        <w:drawing>
          <wp:inline distT="0" distB="0" distL="0" distR="0" wp14:anchorId="51249B63" wp14:editId="56E06CBF">
            <wp:extent cx="5943600" cy="2983865"/>
            <wp:effectExtent l="0" t="0" r="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>
      <w:r>
        <w:rPr>
          <w:noProof/>
        </w:rPr>
        <w:lastRenderedPageBreak/>
        <w:drawing>
          <wp:inline distT="0" distB="0" distL="0" distR="0" wp14:anchorId="6DBCB974" wp14:editId="2F536E72">
            <wp:extent cx="5943600" cy="4296410"/>
            <wp:effectExtent l="0" t="0" r="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>
      <w:r>
        <w:rPr>
          <w:noProof/>
        </w:rPr>
        <w:drawing>
          <wp:inline distT="0" distB="0" distL="0" distR="0" wp14:anchorId="0E2D3829" wp14:editId="709F9EDD">
            <wp:extent cx="5943600" cy="1859915"/>
            <wp:effectExtent l="0" t="0" r="0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>
      <w:r>
        <w:rPr>
          <w:noProof/>
        </w:rPr>
        <w:lastRenderedPageBreak/>
        <w:drawing>
          <wp:inline distT="0" distB="0" distL="0" distR="0" wp14:anchorId="1CB75ABC" wp14:editId="19BBC826">
            <wp:extent cx="5943600" cy="343408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>
      <w:r>
        <w:rPr>
          <w:noProof/>
        </w:rPr>
        <w:drawing>
          <wp:inline distT="0" distB="0" distL="0" distR="0" wp14:anchorId="4DBB4888" wp14:editId="69C2122F">
            <wp:extent cx="5943600" cy="442849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>
      <w:r>
        <w:rPr>
          <w:noProof/>
        </w:rPr>
        <w:lastRenderedPageBreak/>
        <w:drawing>
          <wp:inline distT="0" distB="0" distL="0" distR="0" wp14:anchorId="6F02FFFE" wp14:editId="317B2323">
            <wp:extent cx="5943600" cy="474408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>
      <w:r>
        <w:rPr>
          <w:noProof/>
        </w:rPr>
        <w:drawing>
          <wp:inline distT="0" distB="0" distL="0" distR="0" wp14:anchorId="29ABD7A7" wp14:editId="38955AB9">
            <wp:extent cx="5943600" cy="2528570"/>
            <wp:effectExtent l="0" t="0" r="0" b="508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/>
    <w:p w:rsidR="00DC33C6" w:rsidRDefault="00DC33C6" w:rsidP="001D5774"/>
    <w:p w:rsidR="00DC33C6" w:rsidRDefault="00DC33C6" w:rsidP="001D5774">
      <w:r>
        <w:rPr>
          <w:noProof/>
        </w:rPr>
        <w:lastRenderedPageBreak/>
        <w:drawing>
          <wp:inline distT="0" distB="0" distL="0" distR="0" wp14:anchorId="39FEA77F" wp14:editId="0E1BE422">
            <wp:extent cx="5943600" cy="374650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>
      <w:r>
        <w:rPr>
          <w:noProof/>
        </w:rPr>
        <w:drawing>
          <wp:inline distT="0" distB="0" distL="0" distR="0" wp14:anchorId="43345FFF" wp14:editId="5D6AC23A">
            <wp:extent cx="5943600" cy="25927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>
      <w:r>
        <w:rPr>
          <w:noProof/>
        </w:rPr>
        <w:lastRenderedPageBreak/>
        <w:drawing>
          <wp:inline distT="0" distB="0" distL="0" distR="0" wp14:anchorId="024BEA00" wp14:editId="6830D91C">
            <wp:extent cx="5943600" cy="2086610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/>
    <w:p w:rsidR="00DC33C6" w:rsidRDefault="00DC33C6" w:rsidP="001D5774"/>
    <w:p w:rsidR="00DC33C6" w:rsidRDefault="00DC33C6" w:rsidP="001D5774"/>
    <w:p w:rsidR="00DC33C6" w:rsidRDefault="00DC33C6" w:rsidP="001D5774">
      <w:r>
        <w:rPr>
          <w:noProof/>
        </w:rPr>
        <w:drawing>
          <wp:inline distT="0" distB="0" distL="0" distR="0" wp14:anchorId="406FCA8F" wp14:editId="2C1F63BD">
            <wp:extent cx="5943600" cy="4928870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>
      <w:r>
        <w:rPr>
          <w:noProof/>
        </w:rPr>
        <w:lastRenderedPageBreak/>
        <w:drawing>
          <wp:inline distT="0" distB="0" distL="0" distR="0" wp14:anchorId="25EBC34D" wp14:editId="4145D4B2">
            <wp:extent cx="5560828" cy="3965655"/>
            <wp:effectExtent l="0" t="0" r="190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60828" cy="39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C6" w:rsidRDefault="00DC33C6" w:rsidP="001D5774">
      <w:r>
        <w:rPr>
          <w:noProof/>
        </w:rPr>
        <w:drawing>
          <wp:inline distT="0" distB="0" distL="0" distR="0" wp14:anchorId="01A46F3D" wp14:editId="3203B5C4">
            <wp:extent cx="5656521" cy="4028459"/>
            <wp:effectExtent l="0" t="0" r="190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60314" cy="40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6CB" w:rsidRDefault="00A258DA" w:rsidP="001D5774">
      <w:r>
        <w:rPr>
          <w:noProof/>
        </w:rPr>
        <w:lastRenderedPageBreak/>
        <w:drawing>
          <wp:inline distT="0" distB="0" distL="0" distR="0" wp14:anchorId="757DBC49" wp14:editId="7DA1B46F">
            <wp:extent cx="5943600" cy="3408045"/>
            <wp:effectExtent l="0" t="0" r="0" b="1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DA" w:rsidRDefault="00A258DA" w:rsidP="001D5774"/>
    <w:p w:rsidR="00A258DA" w:rsidRDefault="00A258DA" w:rsidP="001D5774"/>
    <w:p w:rsidR="00A258DA" w:rsidRDefault="00A258DA" w:rsidP="001D5774"/>
    <w:p w:rsidR="00A258DA" w:rsidRDefault="00A258DA" w:rsidP="001D5774">
      <w:r>
        <w:rPr>
          <w:noProof/>
        </w:rPr>
        <w:drawing>
          <wp:inline distT="0" distB="0" distL="0" distR="0" wp14:anchorId="6EA7AA9C" wp14:editId="5BB7F4F9">
            <wp:extent cx="5943600" cy="276733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DA" w:rsidRDefault="00A258DA" w:rsidP="001D5774"/>
    <w:p w:rsidR="00A258DA" w:rsidRDefault="00A258DA" w:rsidP="001D5774">
      <w:r>
        <w:rPr>
          <w:noProof/>
        </w:rPr>
        <w:lastRenderedPageBreak/>
        <w:drawing>
          <wp:inline distT="0" distB="0" distL="0" distR="0" wp14:anchorId="760764AF" wp14:editId="085F3303">
            <wp:extent cx="5272366" cy="2913321"/>
            <wp:effectExtent l="0" t="0" r="5080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94843" cy="29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DA" w:rsidRDefault="00A258DA" w:rsidP="001D5774">
      <w:r>
        <w:rPr>
          <w:noProof/>
        </w:rPr>
        <w:drawing>
          <wp:inline distT="0" distB="0" distL="0" distR="0" wp14:anchorId="5E177A08" wp14:editId="7049C138">
            <wp:extent cx="5912123" cy="3444949"/>
            <wp:effectExtent l="0" t="0" r="0" b="317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16255" cy="344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DA" w:rsidRDefault="00A258DA" w:rsidP="001D5774">
      <w:r>
        <w:rPr>
          <w:noProof/>
        </w:rPr>
        <w:drawing>
          <wp:inline distT="0" distB="0" distL="0" distR="0" wp14:anchorId="581FB11A" wp14:editId="15C7D3A5">
            <wp:extent cx="5433237" cy="1465697"/>
            <wp:effectExtent l="0" t="0" r="0" b="127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33237" cy="1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BB" w:rsidRDefault="00D054BB" w:rsidP="001D5774">
      <w:r>
        <w:rPr>
          <w:noProof/>
        </w:rPr>
        <w:lastRenderedPageBreak/>
        <w:drawing>
          <wp:inline distT="0" distB="0" distL="0" distR="0" wp14:anchorId="39F3ECD2" wp14:editId="39A9375F">
            <wp:extent cx="5943600" cy="29051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BB" w:rsidRDefault="00D054BB" w:rsidP="001D5774"/>
    <w:p w:rsidR="00D054BB" w:rsidRDefault="00D054BB" w:rsidP="001D5774">
      <w:r>
        <w:rPr>
          <w:noProof/>
        </w:rPr>
        <w:drawing>
          <wp:inline distT="0" distB="0" distL="0" distR="0" wp14:anchorId="52E59553" wp14:editId="75FF727C">
            <wp:extent cx="5943600" cy="403923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BB" w:rsidRDefault="00D054BB" w:rsidP="001D5774"/>
    <w:p w:rsidR="00D054BB" w:rsidRDefault="00D054BB" w:rsidP="001D5774"/>
    <w:p w:rsidR="00D054BB" w:rsidRDefault="00D054BB" w:rsidP="001D5774">
      <w:r>
        <w:rPr>
          <w:noProof/>
        </w:rPr>
        <w:lastRenderedPageBreak/>
        <w:drawing>
          <wp:inline distT="0" distB="0" distL="0" distR="0" wp14:anchorId="0C6A9715" wp14:editId="66BDE440">
            <wp:extent cx="5943600" cy="190627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BB" w:rsidRDefault="00D054BB" w:rsidP="001D5774">
      <w:bookmarkStart w:id="0" w:name="_GoBack"/>
      <w:bookmarkEnd w:id="0"/>
    </w:p>
    <w:p w:rsidR="00D054BB" w:rsidRPr="001D5774" w:rsidRDefault="00D054BB" w:rsidP="001D5774">
      <w:r>
        <w:rPr>
          <w:noProof/>
        </w:rPr>
        <w:drawing>
          <wp:inline distT="0" distB="0" distL="0" distR="0" wp14:anchorId="502EB429" wp14:editId="7EF390B9">
            <wp:extent cx="5943600" cy="45402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4BB" w:rsidRPr="001D5774">
      <w:footerReference w:type="default" r:id="rId1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3C6" w:rsidRDefault="00DC33C6" w:rsidP="008E0CEB">
      <w:pPr>
        <w:spacing w:after="0" w:line="240" w:lineRule="auto"/>
      </w:pPr>
      <w:r>
        <w:separator/>
      </w:r>
    </w:p>
  </w:endnote>
  <w:endnote w:type="continuationSeparator" w:id="0">
    <w:p w:rsidR="00DC33C6" w:rsidRDefault="00DC33C6" w:rsidP="008E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60488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33C6" w:rsidRDefault="00DC33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03F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DC33C6" w:rsidRDefault="00DC33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3C6" w:rsidRDefault="00DC33C6" w:rsidP="008E0CEB">
      <w:pPr>
        <w:spacing w:after="0" w:line="240" w:lineRule="auto"/>
      </w:pPr>
      <w:r>
        <w:separator/>
      </w:r>
    </w:p>
  </w:footnote>
  <w:footnote w:type="continuationSeparator" w:id="0">
    <w:p w:rsidR="00DC33C6" w:rsidRDefault="00DC33C6" w:rsidP="008E0C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729"/>
    <w:rsid w:val="001D5774"/>
    <w:rsid w:val="001F28EE"/>
    <w:rsid w:val="002671C5"/>
    <w:rsid w:val="0035488C"/>
    <w:rsid w:val="0036221B"/>
    <w:rsid w:val="003B7017"/>
    <w:rsid w:val="004F1A49"/>
    <w:rsid w:val="006057F3"/>
    <w:rsid w:val="006C0203"/>
    <w:rsid w:val="007108C5"/>
    <w:rsid w:val="0072503F"/>
    <w:rsid w:val="008E0CEB"/>
    <w:rsid w:val="009F46D7"/>
    <w:rsid w:val="00A258DA"/>
    <w:rsid w:val="00AE26CB"/>
    <w:rsid w:val="00C029C3"/>
    <w:rsid w:val="00C15729"/>
    <w:rsid w:val="00C52E21"/>
    <w:rsid w:val="00CC2265"/>
    <w:rsid w:val="00CE447A"/>
    <w:rsid w:val="00D054BB"/>
    <w:rsid w:val="00D81AFC"/>
    <w:rsid w:val="00DB23A4"/>
    <w:rsid w:val="00DC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CEB"/>
  </w:style>
  <w:style w:type="paragraph" w:styleId="Footer">
    <w:name w:val="footer"/>
    <w:basedOn w:val="Normal"/>
    <w:link w:val="FooterChar"/>
    <w:uiPriority w:val="99"/>
    <w:unhideWhenUsed/>
    <w:rsid w:val="008E0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C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CEB"/>
  </w:style>
  <w:style w:type="paragraph" w:styleId="Footer">
    <w:name w:val="footer"/>
    <w:basedOn w:val="Normal"/>
    <w:link w:val="FooterChar"/>
    <w:uiPriority w:val="99"/>
    <w:unhideWhenUsed/>
    <w:rsid w:val="008E0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7DD18-6B3C-4033-B9D0-A4C9770F2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ED742.dotm</Template>
  <TotalTime>0</TotalTime>
  <Pages>56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 Creek School Division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Michielsen</dc:creator>
  <cp:lastModifiedBy>Norma Michielsen</cp:lastModifiedBy>
  <cp:revision>2</cp:revision>
  <dcterms:created xsi:type="dcterms:W3CDTF">2012-04-16T16:25:00Z</dcterms:created>
  <dcterms:modified xsi:type="dcterms:W3CDTF">2012-04-16T16:25:00Z</dcterms:modified>
</cp:coreProperties>
</file>